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8AC" w:rsidRPr="005A49E1" w:rsidRDefault="00FA48AC" w:rsidP="005A49E1">
      <w:pPr>
        <w:rPr>
          <w:b/>
          <w:color w:val="2D3E55"/>
        </w:rPr>
      </w:pPr>
      <w:r>
        <w:rPr>
          <w:b/>
          <w:color w:val="2D3E55"/>
        </w:rPr>
        <w:t xml:space="preserve">   </w:t>
      </w:r>
    </w:p>
    <w:p w:rsidR="00FA48AC" w:rsidRPr="00BE6188" w:rsidRDefault="00FA48AC" w:rsidP="00BE6188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  <w:r w:rsidRPr="00FA48AC">
        <w:rPr>
          <w:rFonts w:ascii="Arial" w:hAnsi="Arial" w:cs="Arial"/>
          <w:b/>
          <w:color w:val="2D3E55"/>
          <w:sz w:val="40"/>
          <w:szCs w:val="40"/>
        </w:rPr>
        <w:t>Brief Interview Schedule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FA48AC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Candidates Name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  <w:bookmarkStart w:id="0" w:name="_GoBack"/>
      <w:bookmarkEnd w:id="0"/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Date of Interview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Interview Time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Position Interviewing </w:t>
      </w:r>
      <w:r w:rsidR="00DB1457">
        <w:rPr>
          <w:rFonts w:ascii="Arial" w:hAnsi="Arial" w:cs="Arial"/>
          <w:b/>
          <w:color w:val="000000" w:themeColor="text1"/>
        </w:rPr>
        <w:t>f</w:t>
      </w:r>
      <w:r>
        <w:rPr>
          <w:rFonts w:ascii="Arial" w:hAnsi="Arial" w:cs="Arial"/>
          <w:b/>
          <w:color w:val="000000" w:themeColor="text1"/>
        </w:rPr>
        <w:t>or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04B3C">
        <w:rPr>
          <w:rFonts w:ascii="Arial" w:hAnsi="Arial" w:cs="Arial"/>
          <w:b/>
          <w:bCs/>
          <w:color w:val="000000" w:themeColor="text1"/>
          <w:u w:val="single"/>
        </w:rPr>
        <w:t>Opening</w:t>
      </w: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:rsidR="003011CF" w:rsidRDefault="00DC008D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1"/>
      <w:r w:rsidR="003011CF" w:rsidRPr="003011CF">
        <w:rPr>
          <w:rFonts w:ascii="Arial" w:hAnsi="Arial" w:cs="Arial"/>
          <w:color w:val="000000" w:themeColor="text1"/>
        </w:rPr>
        <w:tab/>
        <w:t>Introduction:</w:t>
      </w:r>
      <w:r w:rsidR="003011CF">
        <w:rPr>
          <w:rFonts w:ascii="Arial" w:hAnsi="Arial" w:cs="Arial"/>
          <w:color w:val="000000" w:themeColor="text1"/>
        </w:rPr>
        <w:t xml:space="preserve"> </w:t>
      </w:r>
    </w:p>
    <w:p w:rsidR="003011CF" w:rsidRDefault="003011CF" w:rsidP="003011CF">
      <w:pPr>
        <w:rPr>
          <w:rFonts w:ascii="Arial" w:hAnsi="Arial" w:cs="Arial"/>
          <w:color w:val="000000" w:themeColor="text1"/>
        </w:rPr>
      </w:pPr>
    </w:p>
    <w:p w:rsidR="003011CF" w:rsidRDefault="003011CF" w:rsidP="003011CF">
      <w:pPr>
        <w:rPr>
          <w:rFonts w:ascii="Arial" w:hAnsi="Arial" w:cs="Arial"/>
          <w:color w:val="000000" w:themeColor="text1"/>
        </w:rPr>
      </w:pPr>
    </w:p>
    <w:p w:rsidR="003011CF" w:rsidRDefault="00DC008D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2"/>
      <w:r w:rsidR="003011CF" w:rsidRPr="003011CF">
        <w:rPr>
          <w:rFonts w:ascii="Arial" w:hAnsi="Arial" w:cs="Arial"/>
          <w:color w:val="000000" w:themeColor="text1"/>
        </w:rPr>
        <w:tab/>
      </w:r>
      <w:r w:rsidR="003011CF">
        <w:rPr>
          <w:rFonts w:ascii="Arial" w:hAnsi="Arial" w:cs="Arial"/>
          <w:color w:val="000000" w:themeColor="text1"/>
        </w:rPr>
        <w:t>Interview Purpose</w:t>
      </w:r>
      <w:r w:rsidR="003011CF" w:rsidRPr="003011CF">
        <w:rPr>
          <w:rFonts w:ascii="Arial" w:hAnsi="Arial" w:cs="Arial"/>
          <w:color w:val="000000" w:themeColor="text1"/>
        </w:rPr>
        <w:t>:</w:t>
      </w:r>
      <w:r w:rsidR="003011CF">
        <w:rPr>
          <w:rFonts w:ascii="Arial" w:hAnsi="Arial" w:cs="Arial"/>
          <w:color w:val="000000" w:themeColor="text1"/>
        </w:rPr>
        <w:t xml:space="preserve"> </w:t>
      </w:r>
    </w:p>
    <w:p w:rsidR="00261303" w:rsidRDefault="00261303" w:rsidP="003011CF">
      <w:pPr>
        <w:rPr>
          <w:rFonts w:ascii="Arial" w:hAnsi="Arial" w:cs="Arial"/>
          <w:color w:val="000000" w:themeColor="text1"/>
        </w:rPr>
      </w:pPr>
    </w:p>
    <w:p w:rsidR="00261303" w:rsidRDefault="00261303" w:rsidP="003011CF">
      <w:pPr>
        <w:rPr>
          <w:rFonts w:ascii="Arial" w:hAnsi="Arial" w:cs="Arial"/>
          <w:color w:val="000000" w:themeColor="text1"/>
        </w:rPr>
      </w:pPr>
    </w:p>
    <w:p w:rsidR="00261303" w:rsidRDefault="00261303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3"/>
      <w:r>
        <w:rPr>
          <w:rFonts w:ascii="Arial" w:hAnsi="Arial" w:cs="Arial"/>
          <w:color w:val="000000" w:themeColor="text1"/>
        </w:rPr>
        <w:tab/>
        <w:t xml:space="preserve">Estimate Interview Length: </w:t>
      </w: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Pr="00704B3C" w:rsidRDefault="00333691" w:rsidP="00333691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Body</w:t>
      </w: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133C51" w:rsidRDefault="00133C51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4"/>
      <w:r>
        <w:rPr>
          <w:rFonts w:ascii="Arial" w:hAnsi="Arial" w:cs="Arial"/>
          <w:color w:val="000000" w:themeColor="text1"/>
        </w:rPr>
        <w:tab/>
        <w:t>Motivational Questions</w:t>
      </w:r>
      <w:r w:rsidR="008E5315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ab/>
      </w:r>
    </w:p>
    <w:p w:rsidR="00133C51" w:rsidRDefault="00133C51" w:rsidP="003011CF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33C51" w:rsidRPr="00133C51" w:rsidRDefault="00133C51" w:rsidP="00133C51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33C51" w:rsidRP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FA1099" w:rsidRDefault="00FA1099" w:rsidP="00133C51">
      <w:pPr>
        <w:pStyle w:val="ListParagraph"/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5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5"/>
      <w:r>
        <w:rPr>
          <w:rFonts w:ascii="Arial" w:hAnsi="Arial" w:cs="Arial"/>
          <w:color w:val="000000" w:themeColor="text1"/>
        </w:rPr>
        <w:tab/>
        <w:t>Educational Questions</w:t>
      </w:r>
      <w:r w:rsidR="008E5315">
        <w:rPr>
          <w:rFonts w:ascii="Arial" w:hAnsi="Arial" w:cs="Arial"/>
          <w:color w:val="000000" w:themeColor="text1"/>
        </w:rPr>
        <w:t>:</w:t>
      </w:r>
    </w:p>
    <w:p w:rsidR="009D16DB" w:rsidRDefault="009D16DB" w:rsidP="00133C51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</w:p>
    <w:p w:rsidR="009D16DB" w:rsidRPr="009D16DB" w:rsidRDefault="009D16DB" w:rsidP="009D16DB">
      <w:pPr>
        <w:rPr>
          <w:rFonts w:ascii="Arial" w:hAnsi="Arial" w:cs="Arial"/>
          <w:color w:val="000000" w:themeColor="text1"/>
        </w:rPr>
      </w:pPr>
    </w:p>
    <w:p w:rsidR="009D16DB" w:rsidRDefault="009D16DB" w:rsidP="00133C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9D16DB" w:rsidRPr="009D16DB" w:rsidRDefault="009D16DB" w:rsidP="009D16DB">
      <w:pPr>
        <w:pStyle w:val="ListParagraph"/>
        <w:rPr>
          <w:rFonts w:ascii="Arial" w:hAnsi="Arial" w:cs="Arial"/>
          <w:color w:val="000000" w:themeColor="text1"/>
        </w:rPr>
      </w:pPr>
    </w:p>
    <w:p w:rsidR="009D16DB" w:rsidRDefault="009D16DB" w:rsidP="00133C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</w:p>
    <w:p w:rsidR="009D16DB" w:rsidRPr="009D16DB" w:rsidRDefault="009D16DB" w:rsidP="009D16DB">
      <w:pPr>
        <w:pStyle w:val="ListParagraph"/>
        <w:rPr>
          <w:rFonts w:ascii="Arial" w:hAnsi="Arial" w:cs="Arial"/>
          <w:color w:val="000000" w:themeColor="text1"/>
        </w:rPr>
      </w:pPr>
    </w:p>
    <w:p w:rsidR="009D16DB" w:rsidRDefault="00CD6E81" w:rsidP="009D16DB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CD6E81" w:rsidRDefault="00CD6E81" w:rsidP="00CD6E81">
      <w:pPr>
        <w:pStyle w:val="ListParagraph"/>
        <w:rPr>
          <w:rFonts w:ascii="Arial" w:hAnsi="Arial" w:cs="Arial"/>
          <w:color w:val="000000" w:themeColor="text1"/>
        </w:rPr>
      </w:pPr>
    </w:p>
    <w:p w:rsidR="00FA1099" w:rsidRPr="00BE6188" w:rsidRDefault="00FA1099" w:rsidP="00CD6E81">
      <w:pPr>
        <w:pStyle w:val="ListParagraph"/>
        <w:rPr>
          <w:rFonts w:ascii="Arial" w:hAnsi="Arial" w:cs="Arial"/>
          <w:color w:val="000000" w:themeColor="text1"/>
        </w:rPr>
      </w:pPr>
    </w:p>
    <w:p w:rsidR="009D16DB" w:rsidRDefault="008E5315" w:rsidP="009D16D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>
        <w:rPr>
          <w:rFonts w:ascii="Arial" w:hAnsi="Arial" w:cs="Arial"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color w:val="000000" w:themeColor="text1"/>
        </w:rPr>
      </w:r>
      <w:r w:rsidR="00500B9C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6"/>
      <w:r>
        <w:rPr>
          <w:rFonts w:ascii="Arial" w:hAnsi="Arial" w:cs="Arial"/>
          <w:color w:val="000000" w:themeColor="text1"/>
        </w:rPr>
        <w:tab/>
        <w:t>Past Experience:</w:t>
      </w:r>
    </w:p>
    <w:p w:rsidR="008E5315" w:rsidRDefault="008E5315" w:rsidP="009D16DB">
      <w:pPr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</w:p>
    <w:p w:rsidR="008E5315" w:rsidRP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</w:p>
    <w:p w:rsidR="008E5315" w:rsidRP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</w:p>
    <w:p w:rsidR="008E5315" w:rsidRPr="008E5315" w:rsidRDefault="008E5315" w:rsidP="008E5315">
      <w:pPr>
        <w:rPr>
          <w:rFonts w:ascii="Arial" w:hAnsi="Arial" w:cs="Arial"/>
          <w:color w:val="000000" w:themeColor="text1"/>
        </w:rPr>
      </w:pPr>
    </w:p>
    <w:p w:rsidR="003011CF" w:rsidRPr="003011CF" w:rsidRDefault="003011CF" w:rsidP="003011CF">
      <w:pPr>
        <w:rPr>
          <w:rFonts w:ascii="Arial" w:hAnsi="Arial" w:cs="Arial"/>
          <w:color w:val="000000" w:themeColor="text1"/>
        </w:rPr>
      </w:pPr>
    </w:p>
    <w:p w:rsidR="00FA48AC" w:rsidRDefault="007945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bCs/>
          <w:color w:val="000000" w:themeColor="text1"/>
        </w:rPr>
      </w:r>
      <w:r w:rsidR="00500B9C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7"/>
      <w:r>
        <w:rPr>
          <w:rFonts w:ascii="Arial" w:hAnsi="Arial" w:cs="Arial"/>
          <w:bCs/>
          <w:color w:val="000000" w:themeColor="text1"/>
        </w:rPr>
        <w:tab/>
        <w:t>Job Expectations:</w:t>
      </w:r>
    </w:p>
    <w:p w:rsidR="0079451B" w:rsidRDefault="0079451B" w:rsidP="00F344AD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 </w:t>
      </w:r>
    </w:p>
    <w:p w:rsidR="0079451B" w:rsidRDefault="0079451B" w:rsidP="0079451B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</w:p>
    <w:p w:rsidR="0079451B" w:rsidRPr="0079451B" w:rsidRDefault="0079451B" w:rsidP="0079451B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 </w:t>
      </w:r>
    </w:p>
    <w:p w:rsidR="0079451B" w:rsidRPr="0079451B" w:rsidRDefault="0079451B" w:rsidP="0079451B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</w:p>
    <w:p w:rsidR="0079451B" w:rsidRPr="00183C7D" w:rsidRDefault="0079451B" w:rsidP="00183C7D">
      <w:pPr>
        <w:rPr>
          <w:rFonts w:ascii="Arial" w:hAnsi="Arial" w:cs="Arial"/>
          <w:bCs/>
          <w:color w:val="000000" w:themeColor="text1"/>
        </w:rPr>
      </w:pPr>
    </w:p>
    <w:p w:rsidR="0079451B" w:rsidRPr="0079451B" w:rsidRDefault="0079451B" w:rsidP="0079451B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FA48AC" w:rsidRDefault="00183C7D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bCs/>
          <w:color w:val="000000" w:themeColor="text1"/>
        </w:rPr>
      </w:r>
      <w:r w:rsidR="00500B9C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8"/>
      <w:r>
        <w:rPr>
          <w:rFonts w:ascii="Arial" w:hAnsi="Arial" w:cs="Arial"/>
          <w:bCs/>
          <w:color w:val="000000" w:themeColor="text1"/>
        </w:rPr>
        <w:tab/>
        <w:t>Future Plans:</w:t>
      </w:r>
    </w:p>
    <w:p w:rsidR="00183C7D" w:rsidRDefault="00183C7D" w:rsidP="00F344AD">
      <w:pPr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</w:p>
    <w:p w:rsidR="00183C7D" w:rsidRP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</w:p>
    <w:p w:rsidR="00183C7D" w:rsidRP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P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 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FA1099" w:rsidRDefault="00FA1099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BE6188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Closing</w:t>
      </w:r>
    </w:p>
    <w:p w:rsidR="00BE6188" w:rsidRPr="00704B3C" w:rsidRDefault="00BE6188" w:rsidP="00BE6188">
      <w:pPr>
        <w:jc w:val="center"/>
        <w:rPr>
          <w:rFonts w:ascii="Arial" w:hAnsi="Arial" w:cs="Arial"/>
          <w:b/>
          <w:bCs/>
          <w:u w:val="single"/>
        </w:rPr>
      </w:pP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9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bCs/>
          <w:color w:val="000000" w:themeColor="text1"/>
        </w:rPr>
      </w:r>
      <w:r w:rsidR="00500B9C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9"/>
      <w:r>
        <w:rPr>
          <w:rFonts w:ascii="Arial" w:hAnsi="Arial" w:cs="Arial"/>
          <w:bCs/>
          <w:color w:val="000000" w:themeColor="text1"/>
        </w:rPr>
        <w:tab/>
        <w:t>Allow candidate to ask questions.</w:t>
      </w: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0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bCs/>
          <w:color w:val="000000" w:themeColor="text1"/>
        </w:rPr>
      </w:r>
      <w:r w:rsidR="00500B9C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10"/>
      <w:r>
        <w:rPr>
          <w:rFonts w:ascii="Arial" w:hAnsi="Arial" w:cs="Arial"/>
          <w:bCs/>
          <w:color w:val="000000" w:themeColor="text1"/>
        </w:rPr>
        <w:tab/>
        <w:t>Thank candidate for their time.</w:t>
      </w: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1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500B9C">
        <w:rPr>
          <w:rFonts w:ascii="Arial" w:hAnsi="Arial" w:cs="Arial"/>
          <w:bCs/>
          <w:color w:val="000000" w:themeColor="text1"/>
        </w:rPr>
      </w:r>
      <w:r w:rsidR="00500B9C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11"/>
      <w:r>
        <w:rPr>
          <w:rFonts w:ascii="Arial" w:hAnsi="Arial" w:cs="Arial"/>
          <w:bCs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ab/>
        <w:t>Offer time-frame in which you will contact them with answer.</w:t>
      </w:r>
    </w:p>
    <w:p w:rsidR="00893E42" w:rsidRDefault="00893E42" w:rsidP="00F344AD">
      <w:pPr>
        <w:rPr>
          <w:rFonts w:ascii="Arial" w:hAnsi="Arial" w:cs="Arial"/>
          <w:bCs/>
          <w:color w:val="000000" w:themeColor="text1"/>
        </w:rPr>
      </w:pPr>
    </w:p>
    <w:p w:rsidR="00893E42" w:rsidRDefault="00893E42" w:rsidP="00F344AD">
      <w:pPr>
        <w:rPr>
          <w:rFonts w:ascii="Arial" w:hAnsi="Arial" w:cs="Arial"/>
          <w:bCs/>
          <w:color w:val="000000" w:themeColor="text1"/>
        </w:rPr>
      </w:pPr>
    </w:p>
    <w:p w:rsidR="007669C2" w:rsidRDefault="007669C2" w:rsidP="00F344AD">
      <w:pPr>
        <w:rPr>
          <w:rFonts w:ascii="Arial" w:hAnsi="Arial" w:cs="Arial"/>
          <w:bCs/>
          <w:color w:val="000000" w:themeColor="text1"/>
        </w:rPr>
      </w:pPr>
    </w:p>
    <w:p w:rsidR="00FA1099" w:rsidRDefault="00FA1099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5A49E1" w:rsidP="005A49E1">
      <w:pPr>
        <w:jc w:val="center"/>
        <w:rPr>
          <w:rFonts w:ascii="Arial" w:hAnsi="Arial" w:cs="Arial"/>
          <w:bCs/>
        </w:rPr>
      </w:pPr>
      <w:r w:rsidRPr="005A49E1">
        <w:rPr>
          <w:rFonts w:ascii="Arial" w:hAnsi="Arial" w:cs="Arial"/>
          <w:bCs/>
          <w:noProof/>
        </w:rPr>
        <w:lastRenderedPageBreak/>
        <w:drawing>
          <wp:inline distT="0" distB="0" distL="0" distR="0" wp14:anchorId="3653E63B" wp14:editId="4BB42C8A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9E1" w:rsidRDefault="005A49E1" w:rsidP="005A49E1">
      <w:pPr>
        <w:jc w:val="center"/>
        <w:rPr>
          <w:rFonts w:ascii="Arial" w:hAnsi="Arial" w:cs="Arial"/>
          <w:bCs/>
        </w:rPr>
      </w:pPr>
    </w:p>
    <w:p w:rsidR="005A49E1" w:rsidRPr="00303A0C" w:rsidRDefault="00500B9C" w:rsidP="005A49E1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7" w:history="1">
        <w:r w:rsidR="005A49E1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:rsidR="005A49E1" w:rsidRPr="00FA48AC" w:rsidRDefault="005A49E1" w:rsidP="005A49E1">
      <w:pPr>
        <w:jc w:val="center"/>
        <w:rPr>
          <w:rFonts w:ascii="Arial" w:hAnsi="Arial" w:cs="Arial"/>
          <w:bCs/>
        </w:rPr>
      </w:pPr>
    </w:p>
    <w:sectPr w:rsidR="005A49E1" w:rsidRPr="00FA48AC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4699F"/>
    <w:multiLevelType w:val="hybridMultilevel"/>
    <w:tmpl w:val="85161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C693D"/>
    <w:multiLevelType w:val="hybridMultilevel"/>
    <w:tmpl w:val="232235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1106F"/>
    <w:multiLevelType w:val="hybridMultilevel"/>
    <w:tmpl w:val="33743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42DB5"/>
    <w:multiLevelType w:val="hybridMultilevel"/>
    <w:tmpl w:val="633ED6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B170B"/>
    <w:multiLevelType w:val="hybridMultilevel"/>
    <w:tmpl w:val="83642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8B"/>
    <w:rsid w:val="00133C51"/>
    <w:rsid w:val="00183C7D"/>
    <w:rsid w:val="00261303"/>
    <w:rsid w:val="002913DB"/>
    <w:rsid w:val="002B66CA"/>
    <w:rsid w:val="003011CF"/>
    <w:rsid w:val="00333691"/>
    <w:rsid w:val="00393363"/>
    <w:rsid w:val="00455A1B"/>
    <w:rsid w:val="004B74E0"/>
    <w:rsid w:val="004D6BF1"/>
    <w:rsid w:val="004F7A88"/>
    <w:rsid w:val="00500B9C"/>
    <w:rsid w:val="0055019F"/>
    <w:rsid w:val="005A49E1"/>
    <w:rsid w:val="005C49E2"/>
    <w:rsid w:val="007669C2"/>
    <w:rsid w:val="0079451B"/>
    <w:rsid w:val="00841562"/>
    <w:rsid w:val="00893E42"/>
    <w:rsid w:val="008E5315"/>
    <w:rsid w:val="009D16DB"/>
    <w:rsid w:val="00B861A4"/>
    <w:rsid w:val="00BE6188"/>
    <w:rsid w:val="00C21E8B"/>
    <w:rsid w:val="00CD6E81"/>
    <w:rsid w:val="00CE0783"/>
    <w:rsid w:val="00DB1457"/>
    <w:rsid w:val="00DC008D"/>
    <w:rsid w:val="00EE74D3"/>
    <w:rsid w:val="00F344AD"/>
    <w:rsid w:val="00FA1099"/>
    <w:rsid w:val="00FA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ED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44A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48A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A48A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3C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45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457"/>
    <w:rPr>
      <w:rFonts w:ascii="Times New Roman" w:eastAsiaTheme="minorEastAsia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llyo.com/solutions/recruiting-automation/schedule-intervie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1089C8-DDDA-DC47-91C0-A7225F564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Interview Schedule_Blank.dotx</Template>
  <TotalTime>1</TotalTime>
  <Pages>3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2</cp:revision>
  <cp:lastPrinted>2019-08-22T17:16:00Z</cp:lastPrinted>
  <dcterms:created xsi:type="dcterms:W3CDTF">2019-08-30T20:11:00Z</dcterms:created>
  <dcterms:modified xsi:type="dcterms:W3CDTF">2019-08-30T20:11:00Z</dcterms:modified>
</cp:coreProperties>
</file>