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6D44C" w14:textId="41DAAF1A" w:rsidR="00DA38FE" w:rsidRPr="00E73C7C" w:rsidRDefault="00DA38FE" w:rsidP="00E73C7C">
      <w:pPr>
        <w:jc w:val="center"/>
        <w:rPr>
          <w:b/>
          <w:color w:val="2D3E55"/>
        </w:rPr>
      </w:pPr>
      <w:bookmarkStart w:id="0" w:name="_GoBack"/>
      <w:bookmarkEnd w:id="0"/>
      <w:r>
        <w:rPr>
          <w:rFonts w:ascii="Arial" w:hAnsi="Arial" w:cs="Arial"/>
          <w:b/>
          <w:color w:val="2D3E55"/>
          <w:sz w:val="40"/>
          <w:szCs w:val="40"/>
        </w:rPr>
        <w:t>Candidate</w:t>
      </w:r>
      <w:r w:rsidRPr="00FA48AC">
        <w:rPr>
          <w:rFonts w:ascii="Arial" w:hAnsi="Arial" w:cs="Arial"/>
          <w:b/>
          <w:color w:val="2D3E55"/>
          <w:sz w:val="40"/>
          <w:szCs w:val="40"/>
        </w:rPr>
        <w:t xml:space="preserve"> Interview </w:t>
      </w:r>
      <w:r w:rsidR="00A10B02">
        <w:rPr>
          <w:rFonts w:ascii="Arial" w:hAnsi="Arial" w:cs="Arial"/>
          <w:b/>
          <w:color w:val="2D3E55"/>
          <w:sz w:val="40"/>
          <w:szCs w:val="40"/>
        </w:rPr>
        <w:t>Agenda</w:t>
      </w:r>
    </w:p>
    <w:p w14:paraId="43B9927D" w14:textId="77777777" w:rsidR="007F7DF7" w:rsidRDefault="007F7DF7" w:rsidP="00DA38FE">
      <w:pPr>
        <w:jc w:val="center"/>
        <w:rPr>
          <w:rFonts w:ascii="Arial" w:hAnsi="Arial" w:cs="Arial"/>
          <w:b/>
          <w:color w:val="2D3E55"/>
          <w:sz w:val="40"/>
          <w:szCs w:val="40"/>
        </w:rPr>
      </w:pPr>
    </w:p>
    <w:p w14:paraId="4F96C9C3" w14:textId="7B6C0911" w:rsidR="00DA38FE" w:rsidRDefault="00DA38FE" w:rsidP="00DA38FE">
      <w:pPr>
        <w:jc w:val="center"/>
        <w:rPr>
          <w:rFonts w:ascii="Arial" w:hAnsi="Arial" w:cs="Arial"/>
          <w:b/>
          <w:color w:val="2D3E55"/>
        </w:rPr>
      </w:pPr>
    </w:p>
    <w:p w14:paraId="7AA4C204" w14:textId="3193F401" w:rsidR="00C66E72" w:rsidRDefault="00023EF0" w:rsidP="00023EF0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023EF0">
        <w:rPr>
          <w:rFonts w:ascii="Arial" w:hAnsi="Arial" w:cs="Arial"/>
          <w:bCs/>
          <w:color w:val="000000" w:themeColor="text1"/>
          <w:sz w:val="20"/>
          <w:szCs w:val="20"/>
        </w:rPr>
        <w:t xml:space="preserve">Below is a sample of a 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>c</w:t>
      </w:r>
      <w:r w:rsidRPr="00023EF0">
        <w:rPr>
          <w:rFonts w:ascii="Arial" w:hAnsi="Arial" w:cs="Arial"/>
          <w:bCs/>
          <w:color w:val="000000" w:themeColor="text1"/>
          <w:sz w:val="20"/>
          <w:szCs w:val="20"/>
        </w:rPr>
        <w:t xml:space="preserve">andidate 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>i</w:t>
      </w:r>
      <w:r w:rsidRPr="00023EF0">
        <w:rPr>
          <w:rFonts w:ascii="Arial" w:hAnsi="Arial" w:cs="Arial"/>
          <w:bCs/>
          <w:color w:val="000000" w:themeColor="text1"/>
          <w:sz w:val="20"/>
          <w:szCs w:val="20"/>
        </w:rPr>
        <w:t xml:space="preserve">nterview 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>s</w:t>
      </w:r>
      <w:r w:rsidRPr="00023EF0">
        <w:rPr>
          <w:rFonts w:ascii="Arial" w:hAnsi="Arial" w:cs="Arial"/>
          <w:bCs/>
          <w:color w:val="000000" w:themeColor="text1"/>
          <w:sz w:val="20"/>
          <w:szCs w:val="20"/>
        </w:rPr>
        <w:t>chedule with:</w:t>
      </w:r>
    </w:p>
    <w:p w14:paraId="726CCA78" w14:textId="52A04E5C" w:rsidR="00023EF0" w:rsidRDefault="00023EF0" w:rsidP="00023EF0">
      <w:pPr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6AEB077F" w14:textId="61BB221D" w:rsidR="00023EF0" w:rsidRDefault="00023EF0" w:rsidP="00023EF0">
      <w:pPr>
        <w:pStyle w:val="ListParagraph"/>
        <w:numPr>
          <w:ilvl w:val="0"/>
          <w:numId w:val="1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>5 Candidates</w:t>
      </w:r>
    </w:p>
    <w:p w14:paraId="63189B6F" w14:textId="2B7302EC" w:rsidR="00023EF0" w:rsidRDefault="00023EF0" w:rsidP="00023EF0">
      <w:pPr>
        <w:pStyle w:val="ListParagraph"/>
        <w:numPr>
          <w:ilvl w:val="0"/>
          <w:numId w:val="1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>3 Parts:</w:t>
      </w:r>
    </w:p>
    <w:p w14:paraId="7643DC71" w14:textId="2CCCD464" w:rsidR="00023EF0" w:rsidRDefault="00023EF0" w:rsidP="00023EF0">
      <w:pPr>
        <w:pStyle w:val="ListParagraph"/>
        <w:numPr>
          <w:ilvl w:val="1"/>
          <w:numId w:val="1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Candidate 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>p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anel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 xml:space="preserve"> i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nterview</w:t>
      </w:r>
    </w:p>
    <w:p w14:paraId="20E8D174" w14:textId="26396195" w:rsidR="00023EF0" w:rsidRDefault="00023EF0" w:rsidP="00023EF0">
      <w:pPr>
        <w:pStyle w:val="ListParagraph"/>
        <w:numPr>
          <w:ilvl w:val="1"/>
          <w:numId w:val="1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Management 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>panel interview</w:t>
      </w:r>
    </w:p>
    <w:p w14:paraId="4EFA7B91" w14:textId="02614C07" w:rsidR="00023EF0" w:rsidRDefault="00023EF0" w:rsidP="00023EF0">
      <w:pPr>
        <w:pStyle w:val="ListParagraph"/>
        <w:numPr>
          <w:ilvl w:val="1"/>
          <w:numId w:val="1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Interview with hiring authority – VP of Operations in this 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>scenario</w:t>
      </w:r>
    </w:p>
    <w:p w14:paraId="66A7B18C" w14:textId="77777777" w:rsidR="00023EF0" w:rsidRDefault="00023EF0" w:rsidP="00023EF0">
      <w:pPr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62792FCF" w14:textId="30DD7012" w:rsidR="00023EF0" w:rsidRPr="00023EF0" w:rsidRDefault="00023EF0" w:rsidP="00023EF0">
      <w:pPr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This sample 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 xml:space="preserve">schedule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assumes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 xml:space="preserve"> interviews of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EA5AA7">
        <w:rPr>
          <w:rFonts w:ascii="Arial" w:hAnsi="Arial" w:cs="Arial"/>
          <w:bCs/>
          <w:color w:val="000000" w:themeColor="text1"/>
          <w:sz w:val="20"/>
          <w:szCs w:val="20"/>
        </w:rPr>
        <w:t>55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-minute 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 xml:space="preserve">each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and that pre-briefing of panels</w:t>
      </w:r>
      <w:r w:rsidR="00EA5AA7">
        <w:rPr>
          <w:rFonts w:ascii="Arial" w:hAnsi="Arial" w:cs="Arial"/>
          <w:bCs/>
          <w:color w:val="000000" w:themeColor="text1"/>
          <w:sz w:val="20"/>
          <w:szCs w:val="20"/>
        </w:rPr>
        <w:t xml:space="preserve"> took place 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>prior to day of</w:t>
      </w:r>
      <w:r w:rsidR="00EA5AA7">
        <w:rPr>
          <w:rFonts w:ascii="Arial" w:hAnsi="Arial" w:cs="Arial"/>
          <w:bCs/>
          <w:color w:val="000000" w:themeColor="text1"/>
          <w:sz w:val="20"/>
          <w:szCs w:val="20"/>
        </w:rPr>
        <w:t xml:space="preserve"> interview</w:t>
      </w:r>
      <w:r w:rsidR="00977290">
        <w:rPr>
          <w:rFonts w:ascii="Arial" w:hAnsi="Arial" w:cs="Arial"/>
          <w:bCs/>
          <w:color w:val="000000" w:themeColor="text1"/>
          <w:sz w:val="20"/>
          <w:szCs w:val="20"/>
        </w:rPr>
        <w:t>s</w:t>
      </w:r>
      <w:r w:rsidR="00EA5AA7"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0695FE6D" w14:textId="77777777" w:rsidR="00DA38FE" w:rsidRPr="00DA38FE" w:rsidRDefault="00DA38FE" w:rsidP="009425F7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66E72" w14:paraId="2582F792" w14:textId="77777777" w:rsidTr="007F077C">
        <w:trPr>
          <w:trHeight w:val="720"/>
        </w:trPr>
        <w:tc>
          <w:tcPr>
            <w:tcW w:w="2337" w:type="dxa"/>
            <w:vAlign w:val="center"/>
          </w:tcPr>
          <w:p w14:paraId="5D1EDCCB" w14:textId="77777777" w:rsidR="00C66E72" w:rsidRPr="00144E1D" w:rsidRDefault="00C66E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789B5D7A" w14:textId="77777777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Candidate Panel Interview</w:t>
            </w:r>
          </w:p>
          <w:p w14:paraId="04094D2A" w14:textId="3A2128BF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oom A</w:t>
            </w:r>
          </w:p>
        </w:tc>
        <w:tc>
          <w:tcPr>
            <w:tcW w:w="2338" w:type="dxa"/>
            <w:vAlign w:val="center"/>
          </w:tcPr>
          <w:p w14:paraId="5C2ECEE3" w14:textId="26B4C7F4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Management Panel Interview</w:t>
            </w:r>
          </w:p>
          <w:p w14:paraId="73E1F509" w14:textId="252508CC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oom </w:t>
            </w:r>
            <w:r w:rsidR="00BC5D06"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2338" w:type="dxa"/>
            <w:vAlign w:val="center"/>
          </w:tcPr>
          <w:p w14:paraId="32AE883E" w14:textId="77777777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VP of Operations Interview</w:t>
            </w:r>
          </w:p>
          <w:p w14:paraId="3E823DA0" w14:textId="18CF32AF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VP’s </w:t>
            </w:r>
            <w:r w:rsidR="00977290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ffice</w:t>
            </w:r>
          </w:p>
        </w:tc>
      </w:tr>
      <w:tr w:rsidR="00243972" w14:paraId="730087AB" w14:textId="77777777" w:rsidTr="007F077C">
        <w:trPr>
          <w:trHeight w:val="288"/>
        </w:trPr>
        <w:tc>
          <w:tcPr>
            <w:tcW w:w="2337" w:type="dxa"/>
            <w:vAlign w:val="center"/>
          </w:tcPr>
          <w:p w14:paraId="0B89553B" w14:textId="623D3CB9" w:rsidR="00243972" w:rsidRPr="00144E1D" w:rsidRDefault="00144E1D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Candidate 1</w:t>
            </w:r>
          </w:p>
        </w:tc>
        <w:tc>
          <w:tcPr>
            <w:tcW w:w="2337" w:type="dxa"/>
            <w:vAlign w:val="center"/>
          </w:tcPr>
          <w:p w14:paraId="2E976F0F" w14:textId="2757980B" w:rsidR="00243972" w:rsidRPr="00144E1D" w:rsidRDefault="009258B7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023EF0">
              <w:rPr>
                <w:rFonts w:ascii="Arial" w:hAnsi="Arial" w:cs="Arial"/>
                <w:sz w:val="20"/>
                <w:szCs w:val="20"/>
              </w:rPr>
              <w:t xml:space="preserve">AM – 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023EF0">
              <w:rPr>
                <w:rFonts w:ascii="Arial" w:hAnsi="Arial" w:cs="Arial"/>
                <w:sz w:val="20"/>
                <w:szCs w:val="20"/>
              </w:rPr>
              <w:t>AM</w:t>
            </w:r>
          </w:p>
        </w:tc>
        <w:tc>
          <w:tcPr>
            <w:tcW w:w="2338" w:type="dxa"/>
            <w:vAlign w:val="center"/>
          </w:tcPr>
          <w:p w14:paraId="028C55E4" w14:textId="2FB64FAA" w:rsidR="00243972" w:rsidRPr="00144E1D" w:rsidRDefault="009258B7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023EF0">
              <w:rPr>
                <w:rFonts w:ascii="Arial" w:hAnsi="Arial" w:cs="Arial"/>
                <w:sz w:val="20"/>
                <w:szCs w:val="20"/>
              </w:rPr>
              <w:t>AM – 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023EF0">
              <w:rPr>
                <w:rFonts w:ascii="Arial" w:hAnsi="Arial" w:cs="Arial"/>
                <w:sz w:val="20"/>
                <w:szCs w:val="20"/>
              </w:rPr>
              <w:t>AM</w:t>
            </w:r>
          </w:p>
        </w:tc>
        <w:tc>
          <w:tcPr>
            <w:tcW w:w="2338" w:type="dxa"/>
            <w:vAlign w:val="center"/>
          </w:tcPr>
          <w:p w14:paraId="5CC7AB39" w14:textId="1CDF8A1D" w:rsidR="00243972" w:rsidRPr="00144E1D" w:rsidRDefault="009258B7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EA5AA7">
              <w:rPr>
                <w:rFonts w:ascii="Arial" w:hAnsi="Arial" w:cs="Arial"/>
                <w:sz w:val="20"/>
                <w:szCs w:val="20"/>
              </w:rPr>
              <w:t>AM – 1</w:t>
            </w:r>
            <w:r>
              <w:rPr>
                <w:rFonts w:ascii="Arial" w:hAnsi="Arial" w:cs="Arial"/>
                <w:sz w:val="20"/>
                <w:szCs w:val="20"/>
              </w:rPr>
              <w:t>1AM</w:t>
            </w:r>
          </w:p>
        </w:tc>
      </w:tr>
      <w:tr w:rsidR="00243972" w14:paraId="19B99DCB" w14:textId="77777777" w:rsidTr="007F077C">
        <w:trPr>
          <w:trHeight w:val="288"/>
        </w:trPr>
        <w:tc>
          <w:tcPr>
            <w:tcW w:w="2337" w:type="dxa"/>
            <w:vAlign w:val="center"/>
          </w:tcPr>
          <w:p w14:paraId="7661936B" w14:textId="65B87EA0" w:rsidR="00243972" w:rsidRPr="00144E1D" w:rsidRDefault="00144E1D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Candidate 2</w:t>
            </w:r>
          </w:p>
        </w:tc>
        <w:tc>
          <w:tcPr>
            <w:tcW w:w="2337" w:type="dxa"/>
            <w:vAlign w:val="center"/>
          </w:tcPr>
          <w:p w14:paraId="18616A15" w14:textId="6A4F0780" w:rsidR="00243972" w:rsidRPr="00144E1D" w:rsidRDefault="009258B7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9AM – 10AM</w:t>
            </w:r>
          </w:p>
        </w:tc>
        <w:tc>
          <w:tcPr>
            <w:tcW w:w="2338" w:type="dxa"/>
            <w:vAlign w:val="center"/>
          </w:tcPr>
          <w:p w14:paraId="6C2F64FE" w14:textId="2FECF6F3" w:rsidR="00243972" w:rsidRPr="00144E1D" w:rsidRDefault="0001215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10AM – 11AM</w:t>
            </w:r>
          </w:p>
        </w:tc>
        <w:tc>
          <w:tcPr>
            <w:tcW w:w="2338" w:type="dxa"/>
            <w:vAlign w:val="center"/>
          </w:tcPr>
          <w:p w14:paraId="71425B68" w14:textId="7126EA25" w:rsidR="00243972" w:rsidRPr="00144E1D" w:rsidRDefault="0001215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11AM – 12PM</w:t>
            </w:r>
          </w:p>
        </w:tc>
      </w:tr>
      <w:tr w:rsidR="00243972" w14:paraId="04AA4EDF" w14:textId="77777777" w:rsidTr="007F077C">
        <w:trPr>
          <w:trHeight w:val="288"/>
        </w:trPr>
        <w:tc>
          <w:tcPr>
            <w:tcW w:w="2337" w:type="dxa"/>
            <w:vAlign w:val="center"/>
          </w:tcPr>
          <w:p w14:paraId="00E735B7" w14:textId="0751C18A" w:rsidR="00243972" w:rsidRPr="00144E1D" w:rsidRDefault="00144E1D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Candidate 3</w:t>
            </w:r>
          </w:p>
        </w:tc>
        <w:tc>
          <w:tcPr>
            <w:tcW w:w="2337" w:type="dxa"/>
            <w:vAlign w:val="center"/>
          </w:tcPr>
          <w:p w14:paraId="41044D1A" w14:textId="228CA164" w:rsidR="00243972" w:rsidRPr="00144E1D" w:rsidRDefault="009258B7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10AM – 11AM</w:t>
            </w:r>
          </w:p>
        </w:tc>
        <w:tc>
          <w:tcPr>
            <w:tcW w:w="2338" w:type="dxa"/>
            <w:vAlign w:val="center"/>
          </w:tcPr>
          <w:p w14:paraId="5D0EAAF2" w14:textId="047B72B8" w:rsidR="00243972" w:rsidRPr="00144E1D" w:rsidRDefault="0001215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11AM – 12PM</w:t>
            </w:r>
          </w:p>
        </w:tc>
        <w:tc>
          <w:tcPr>
            <w:tcW w:w="2338" w:type="dxa"/>
            <w:vAlign w:val="center"/>
          </w:tcPr>
          <w:p w14:paraId="16C0FCAE" w14:textId="1466F89A" w:rsidR="00243972" w:rsidRPr="00144E1D" w:rsidRDefault="0001215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12PM – 1PM</w:t>
            </w:r>
          </w:p>
        </w:tc>
      </w:tr>
      <w:tr w:rsidR="00243972" w14:paraId="3B046DB7" w14:textId="77777777" w:rsidTr="007F077C">
        <w:trPr>
          <w:trHeight w:val="288"/>
        </w:trPr>
        <w:tc>
          <w:tcPr>
            <w:tcW w:w="2337" w:type="dxa"/>
            <w:vAlign w:val="center"/>
          </w:tcPr>
          <w:p w14:paraId="14A06235" w14:textId="049CF53E" w:rsidR="00243972" w:rsidRPr="00144E1D" w:rsidRDefault="00144E1D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Candidate 4</w:t>
            </w:r>
          </w:p>
        </w:tc>
        <w:tc>
          <w:tcPr>
            <w:tcW w:w="2337" w:type="dxa"/>
            <w:vAlign w:val="center"/>
          </w:tcPr>
          <w:p w14:paraId="67E450A3" w14:textId="7F936688" w:rsidR="00243972" w:rsidRPr="00144E1D" w:rsidRDefault="009258B7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11:30AM – 12:30PM</w:t>
            </w:r>
          </w:p>
        </w:tc>
        <w:tc>
          <w:tcPr>
            <w:tcW w:w="2338" w:type="dxa"/>
            <w:vAlign w:val="center"/>
          </w:tcPr>
          <w:p w14:paraId="3CF65EB2" w14:textId="7A39C528" w:rsidR="00243972" w:rsidRPr="00144E1D" w:rsidRDefault="0001215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12:30PM – 1:30PM</w:t>
            </w:r>
          </w:p>
        </w:tc>
        <w:tc>
          <w:tcPr>
            <w:tcW w:w="2338" w:type="dxa"/>
            <w:vAlign w:val="center"/>
          </w:tcPr>
          <w:p w14:paraId="529BB891" w14:textId="7D34B287" w:rsidR="00243972" w:rsidRPr="00144E1D" w:rsidRDefault="0001215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1:30PM – 2:30PM</w:t>
            </w:r>
          </w:p>
        </w:tc>
      </w:tr>
      <w:tr w:rsidR="00243972" w14:paraId="0C4189B7" w14:textId="77777777" w:rsidTr="007F077C">
        <w:trPr>
          <w:trHeight w:val="288"/>
        </w:trPr>
        <w:tc>
          <w:tcPr>
            <w:tcW w:w="2337" w:type="dxa"/>
            <w:vAlign w:val="center"/>
          </w:tcPr>
          <w:p w14:paraId="33F1D38F" w14:textId="03371984" w:rsidR="00243972" w:rsidRPr="00144E1D" w:rsidRDefault="00144E1D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Candidate 5</w:t>
            </w:r>
          </w:p>
        </w:tc>
        <w:tc>
          <w:tcPr>
            <w:tcW w:w="2337" w:type="dxa"/>
            <w:vAlign w:val="center"/>
          </w:tcPr>
          <w:p w14:paraId="5F4DD2C3" w14:textId="369F2B3D" w:rsidR="00243972" w:rsidRPr="00144E1D" w:rsidRDefault="009258B7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12:30PM – 1:30PM</w:t>
            </w:r>
          </w:p>
        </w:tc>
        <w:tc>
          <w:tcPr>
            <w:tcW w:w="2338" w:type="dxa"/>
            <w:vAlign w:val="center"/>
          </w:tcPr>
          <w:p w14:paraId="479B7D6C" w14:textId="50DDB0FC" w:rsidR="00243972" w:rsidRPr="00144E1D" w:rsidRDefault="0001215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1:30PM – 2:30PM</w:t>
            </w:r>
          </w:p>
        </w:tc>
        <w:tc>
          <w:tcPr>
            <w:tcW w:w="2338" w:type="dxa"/>
            <w:vAlign w:val="center"/>
          </w:tcPr>
          <w:p w14:paraId="3327785E" w14:textId="78FF7504" w:rsidR="00243972" w:rsidRPr="00144E1D" w:rsidRDefault="0001215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2:30PM – 3:30PM</w:t>
            </w:r>
          </w:p>
        </w:tc>
      </w:tr>
    </w:tbl>
    <w:p w14:paraId="313A3FA8" w14:textId="24EC3612" w:rsidR="00393363" w:rsidRDefault="00393363" w:rsidP="00A565FB">
      <w:pPr>
        <w:jc w:val="center"/>
        <w:rPr>
          <w:rFonts w:ascii="Arial" w:hAnsi="Arial" w:cs="Arial"/>
        </w:rPr>
      </w:pPr>
    </w:p>
    <w:p w14:paraId="14E31FAB" w14:textId="3B183931" w:rsidR="00E64AAA" w:rsidRDefault="00E64AAA" w:rsidP="00E64AA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Here’s a more detailed sample </w:t>
      </w:r>
      <w:r w:rsidR="00977290">
        <w:rPr>
          <w:rFonts w:ascii="Arial" w:hAnsi="Arial" w:cs="Arial"/>
          <w:sz w:val="20"/>
          <w:szCs w:val="20"/>
        </w:rPr>
        <w:t xml:space="preserve">of </w:t>
      </w:r>
      <w:r>
        <w:rPr>
          <w:rFonts w:ascii="Arial" w:hAnsi="Arial" w:cs="Arial"/>
          <w:sz w:val="20"/>
          <w:szCs w:val="20"/>
        </w:rPr>
        <w:t>the interview day, breaking down the all-day activities for all participants</w:t>
      </w:r>
      <w:r w:rsidR="00AE62EA">
        <w:rPr>
          <w:rFonts w:ascii="Arial" w:hAnsi="Arial" w:cs="Arial"/>
          <w:sz w:val="20"/>
          <w:szCs w:val="20"/>
        </w:rPr>
        <w:t xml:space="preserve"> (including lunch/breaks)</w:t>
      </w:r>
      <w:r>
        <w:rPr>
          <w:rFonts w:ascii="Arial" w:hAnsi="Arial" w:cs="Arial"/>
          <w:sz w:val="20"/>
          <w:szCs w:val="20"/>
        </w:rPr>
        <w:t>.</w:t>
      </w:r>
    </w:p>
    <w:p w14:paraId="4FB39BF9" w14:textId="38737028" w:rsidR="009258B7" w:rsidRDefault="009258B7" w:rsidP="00E64AA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9258B7" w14:paraId="734146B9" w14:textId="77777777" w:rsidTr="00D00759">
        <w:trPr>
          <w:trHeight w:val="288"/>
        </w:trPr>
        <w:tc>
          <w:tcPr>
            <w:tcW w:w="9350" w:type="dxa"/>
            <w:gridSpan w:val="4"/>
            <w:vAlign w:val="center"/>
          </w:tcPr>
          <w:p w14:paraId="1E77C159" w14:textId="0D71E411" w:rsidR="009258B7" w:rsidRPr="00A10B02" w:rsidRDefault="007F077C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Activity Schedule: Day of Interview</w:t>
            </w:r>
          </w:p>
        </w:tc>
      </w:tr>
      <w:tr w:rsidR="009258B7" w14:paraId="6E400DD2" w14:textId="77777777" w:rsidTr="00D00759">
        <w:trPr>
          <w:trHeight w:val="288"/>
        </w:trPr>
        <w:tc>
          <w:tcPr>
            <w:tcW w:w="9350" w:type="dxa"/>
            <w:gridSpan w:val="4"/>
            <w:vAlign w:val="center"/>
          </w:tcPr>
          <w:p w14:paraId="2A432DC8" w14:textId="7FB584BE" w:rsidR="009258B7" w:rsidRPr="00FF4836" w:rsidRDefault="007F077C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4836">
              <w:rPr>
                <w:rFonts w:ascii="Arial" w:hAnsi="Arial" w:cs="Arial"/>
                <w:b/>
                <w:bCs/>
                <w:sz w:val="20"/>
                <w:szCs w:val="20"/>
              </w:rPr>
              <w:t>MORNING</w:t>
            </w:r>
          </w:p>
        </w:tc>
      </w:tr>
      <w:tr w:rsidR="007F077C" w14:paraId="058814CF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1D3DB06E" w14:textId="4EEEF578" w:rsidR="007F077C" w:rsidRPr="00A10B02" w:rsidRDefault="001452D6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When</w:t>
            </w:r>
          </w:p>
        </w:tc>
        <w:tc>
          <w:tcPr>
            <w:tcW w:w="2337" w:type="dxa"/>
            <w:vAlign w:val="center"/>
          </w:tcPr>
          <w:p w14:paraId="62A6359D" w14:textId="58FE7C1E" w:rsidR="007F077C" w:rsidRPr="00A10B02" w:rsidRDefault="001452D6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Who</w:t>
            </w:r>
          </w:p>
        </w:tc>
        <w:tc>
          <w:tcPr>
            <w:tcW w:w="2338" w:type="dxa"/>
            <w:vAlign w:val="center"/>
          </w:tcPr>
          <w:p w14:paraId="1D63B715" w14:textId="5F047135" w:rsidR="007F077C" w:rsidRPr="00A10B02" w:rsidRDefault="001452D6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What</w:t>
            </w:r>
          </w:p>
        </w:tc>
        <w:tc>
          <w:tcPr>
            <w:tcW w:w="2338" w:type="dxa"/>
            <w:vAlign w:val="center"/>
          </w:tcPr>
          <w:p w14:paraId="15735B73" w14:textId="0146737C" w:rsidR="007F077C" w:rsidRPr="00A10B02" w:rsidRDefault="001452D6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Where</w:t>
            </w:r>
          </w:p>
        </w:tc>
      </w:tr>
      <w:tr w:rsidR="007F077C" w14:paraId="4C64BE05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50930E5B" w14:textId="3F16CB80" w:rsidR="007F077C" w:rsidRDefault="001452D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8AM – 9AM</w:t>
            </w:r>
          </w:p>
        </w:tc>
        <w:tc>
          <w:tcPr>
            <w:tcW w:w="2337" w:type="dxa"/>
            <w:vAlign w:val="center"/>
          </w:tcPr>
          <w:p w14:paraId="349AAC00" w14:textId="46C5831C" w:rsidR="007F077C" w:rsidRDefault="001452D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Candidate Panel</w:t>
            </w:r>
          </w:p>
        </w:tc>
        <w:tc>
          <w:tcPr>
            <w:tcW w:w="2338" w:type="dxa"/>
            <w:vAlign w:val="center"/>
          </w:tcPr>
          <w:p w14:paraId="2CC547E7" w14:textId="2614E9F2" w:rsidR="007F077C" w:rsidRDefault="001452D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Interview Candidate 1</w:t>
            </w:r>
          </w:p>
        </w:tc>
        <w:tc>
          <w:tcPr>
            <w:tcW w:w="2338" w:type="dxa"/>
            <w:vAlign w:val="center"/>
          </w:tcPr>
          <w:p w14:paraId="276442D5" w14:textId="28BD9D52" w:rsidR="007F077C" w:rsidRDefault="001452D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sz w:val="20"/>
                <w:szCs w:val="20"/>
              </w:rPr>
              <w:t>R</w:t>
            </w:r>
            <w:r w:rsidRPr="00144E1D">
              <w:rPr>
                <w:rFonts w:ascii="Arial" w:hAnsi="Arial" w:cs="Arial"/>
                <w:sz w:val="20"/>
                <w:szCs w:val="20"/>
              </w:rPr>
              <w:t>oom A</w:t>
            </w:r>
          </w:p>
        </w:tc>
      </w:tr>
      <w:tr w:rsidR="001452D6" w14:paraId="3CB9ED59" w14:textId="77777777" w:rsidTr="00D00759">
        <w:trPr>
          <w:trHeight w:val="288"/>
        </w:trPr>
        <w:tc>
          <w:tcPr>
            <w:tcW w:w="2337" w:type="dxa"/>
            <w:vMerge w:val="restart"/>
            <w:vAlign w:val="center"/>
          </w:tcPr>
          <w:p w14:paraId="4FDA9B16" w14:textId="4B210F6A" w:rsidR="001452D6" w:rsidRDefault="001452D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9AM – 10AM</w:t>
            </w:r>
          </w:p>
        </w:tc>
        <w:tc>
          <w:tcPr>
            <w:tcW w:w="2337" w:type="dxa"/>
            <w:vAlign w:val="center"/>
          </w:tcPr>
          <w:p w14:paraId="107C6998" w14:textId="093BE44D" w:rsidR="001452D6" w:rsidRDefault="001452D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Candidate Panel</w:t>
            </w:r>
          </w:p>
        </w:tc>
        <w:tc>
          <w:tcPr>
            <w:tcW w:w="2338" w:type="dxa"/>
            <w:vAlign w:val="center"/>
          </w:tcPr>
          <w:p w14:paraId="0FEBB474" w14:textId="7F23EB02" w:rsidR="001452D6" w:rsidRDefault="001452D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Interview Candidate 2</w:t>
            </w:r>
          </w:p>
        </w:tc>
        <w:tc>
          <w:tcPr>
            <w:tcW w:w="2338" w:type="dxa"/>
            <w:vAlign w:val="center"/>
          </w:tcPr>
          <w:p w14:paraId="60767D83" w14:textId="0D491541" w:rsidR="001452D6" w:rsidRDefault="001452D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sz w:val="20"/>
                <w:szCs w:val="20"/>
              </w:rPr>
              <w:t>R</w:t>
            </w:r>
            <w:r w:rsidR="00977290" w:rsidRPr="00144E1D">
              <w:rPr>
                <w:rFonts w:ascii="Arial" w:hAnsi="Arial" w:cs="Arial"/>
                <w:sz w:val="20"/>
                <w:szCs w:val="20"/>
              </w:rPr>
              <w:t xml:space="preserve">oom </w:t>
            </w:r>
            <w:r w:rsidRPr="00144E1D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BC5D06" w14:paraId="718250B4" w14:textId="77777777" w:rsidTr="00D00759">
        <w:trPr>
          <w:trHeight w:val="288"/>
        </w:trPr>
        <w:tc>
          <w:tcPr>
            <w:tcW w:w="2337" w:type="dxa"/>
            <w:vMerge/>
            <w:vAlign w:val="center"/>
          </w:tcPr>
          <w:p w14:paraId="43D3323E" w14:textId="77777777" w:rsidR="00BC5D06" w:rsidRDefault="00BC5D0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183B563C" w14:textId="2ABED47E" w:rsidR="00BC5D06" w:rsidRDefault="00BC5D0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>Management Panel</w:t>
            </w:r>
          </w:p>
        </w:tc>
        <w:tc>
          <w:tcPr>
            <w:tcW w:w="2338" w:type="dxa"/>
            <w:vAlign w:val="center"/>
          </w:tcPr>
          <w:p w14:paraId="3767E9E1" w14:textId="514807B7" w:rsidR="00BC5D06" w:rsidRDefault="00BC5D0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Interview Candidate 1</w:t>
            </w:r>
          </w:p>
        </w:tc>
        <w:tc>
          <w:tcPr>
            <w:tcW w:w="2338" w:type="dxa"/>
            <w:vAlign w:val="center"/>
          </w:tcPr>
          <w:p w14:paraId="28842B6A" w14:textId="47C12203" w:rsidR="00BC5D06" w:rsidRDefault="00BC5D06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sz w:val="20"/>
                <w:szCs w:val="20"/>
              </w:rPr>
              <w:t>R</w:t>
            </w:r>
            <w:r w:rsidR="00977290" w:rsidRPr="00144E1D">
              <w:rPr>
                <w:rFonts w:ascii="Arial" w:hAnsi="Arial" w:cs="Arial"/>
                <w:sz w:val="20"/>
                <w:szCs w:val="20"/>
              </w:rPr>
              <w:t xml:space="preserve">oom 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621D74" w14:paraId="34EA856D" w14:textId="77777777" w:rsidTr="00D00759">
        <w:trPr>
          <w:trHeight w:val="288"/>
        </w:trPr>
        <w:tc>
          <w:tcPr>
            <w:tcW w:w="2337" w:type="dxa"/>
            <w:vMerge w:val="restart"/>
            <w:vAlign w:val="center"/>
          </w:tcPr>
          <w:p w14:paraId="2F5F095F" w14:textId="0963F3B0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10AM – 11AM</w:t>
            </w:r>
          </w:p>
        </w:tc>
        <w:tc>
          <w:tcPr>
            <w:tcW w:w="2337" w:type="dxa"/>
            <w:vAlign w:val="center"/>
          </w:tcPr>
          <w:p w14:paraId="6BF73E47" w14:textId="38532DDA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Candidate Panel</w:t>
            </w:r>
          </w:p>
        </w:tc>
        <w:tc>
          <w:tcPr>
            <w:tcW w:w="2338" w:type="dxa"/>
            <w:vAlign w:val="center"/>
          </w:tcPr>
          <w:p w14:paraId="071D0F8D" w14:textId="6F09213E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156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338" w:type="dxa"/>
            <w:vAlign w:val="center"/>
          </w:tcPr>
          <w:p w14:paraId="00EA3B1D" w14:textId="5742A28B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sz w:val="20"/>
                <w:szCs w:val="20"/>
              </w:rPr>
              <w:t>R</w:t>
            </w:r>
            <w:r w:rsidR="00977290" w:rsidRPr="00144E1D">
              <w:rPr>
                <w:rFonts w:ascii="Arial" w:hAnsi="Arial" w:cs="Arial"/>
                <w:sz w:val="20"/>
                <w:szCs w:val="20"/>
              </w:rPr>
              <w:t xml:space="preserve">oom </w:t>
            </w:r>
            <w:r w:rsidRPr="00144E1D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621D74" w14:paraId="759875DD" w14:textId="77777777" w:rsidTr="00D00759">
        <w:trPr>
          <w:trHeight w:val="288"/>
        </w:trPr>
        <w:tc>
          <w:tcPr>
            <w:tcW w:w="2337" w:type="dxa"/>
            <w:vMerge/>
            <w:vAlign w:val="center"/>
          </w:tcPr>
          <w:p w14:paraId="240D81CA" w14:textId="77777777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3538E389" w14:textId="0AE6937C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>Management Panel</w:t>
            </w:r>
          </w:p>
        </w:tc>
        <w:tc>
          <w:tcPr>
            <w:tcW w:w="2338" w:type="dxa"/>
            <w:vAlign w:val="center"/>
          </w:tcPr>
          <w:p w14:paraId="627DC2FD" w14:textId="489800D7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156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338" w:type="dxa"/>
            <w:vAlign w:val="center"/>
          </w:tcPr>
          <w:p w14:paraId="0DAE5FA8" w14:textId="3262A1BD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sz w:val="20"/>
                <w:szCs w:val="20"/>
              </w:rPr>
              <w:t>R</w:t>
            </w:r>
            <w:r w:rsidR="00977290" w:rsidRPr="00144E1D">
              <w:rPr>
                <w:rFonts w:ascii="Arial" w:hAnsi="Arial" w:cs="Arial"/>
                <w:sz w:val="20"/>
                <w:szCs w:val="20"/>
              </w:rPr>
              <w:t xml:space="preserve">oom 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621D74" w14:paraId="5DC55443" w14:textId="77777777" w:rsidTr="00D00759">
        <w:trPr>
          <w:trHeight w:val="288"/>
        </w:trPr>
        <w:tc>
          <w:tcPr>
            <w:tcW w:w="2337" w:type="dxa"/>
            <w:vMerge/>
            <w:vAlign w:val="center"/>
          </w:tcPr>
          <w:p w14:paraId="6EF9BC9F" w14:textId="77777777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7DC61CAA" w14:textId="7371606D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VP of Operations</w:t>
            </w:r>
          </w:p>
        </w:tc>
        <w:tc>
          <w:tcPr>
            <w:tcW w:w="2338" w:type="dxa"/>
            <w:vAlign w:val="center"/>
          </w:tcPr>
          <w:p w14:paraId="34469E2B" w14:textId="1B80F9C9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156">
              <w:rPr>
                <w:rFonts w:ascii="Arial" w:hAnsi="Arial" w:cs="Arial"/>
                <w:sz w:val="20"/>
                <w:szCs w:val="20"/>
              </w:rPr>
              <w:t>Interview Candidate 1</w:t>
            </w:r>
          </w:p>
        </w:tc>
        <w:tc>
          <w:tcPr>
            <w:tcW w:w="2338" w:type="dxa"/>
            <w:vAlign w:val="center"/>
          </w:tcPr>
          <w:p w14:paraId="142EAD91" w14:textId="0CE39113" w:rsidR="00621D74" w:rsidRDefault="00621D74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VP’s </w:t>
            </w:r>
            <w:r w:rsidR="00977290"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ffice</w:t>
            </w:r>
          </w:p>
        </w:tc>
      </w:tr>
      <w:tr w:rsidR="000F5F92" w14:paraId="1B1F7F44" w14:textId="77777777" w:rsidTr="00D00759">
        <w:trPr>
          <w:trHeight w:val="288"/>
        </w:trPr>
        <w:tc>
          <w:tcPr>
            <w:tcW w:w="2337" w:type="dxa"/>
            <w:vMerge w:val="restart"/>
            <w:vAlign w:val="center"/>
          </w:tcPr>
          <w:p w14:paraId="37DF01EB" w14:textId="2296FCA3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11AM – 11:30AM</w:t>
            </w:r>
          </w:p>
        </w:tc>
        <w:tc>
          <w:tcPr>
            <w:tcW w:w="2337" w:type="dxa"/>
            <w:vAlign w:val="center"/>
          </w:tcPr>
          <w:p w14:paraId="015956FD" w14:textId="214079DA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Candidate Panel</w:t>
            </w:r>
          </w:p>
        </w:tc>
        <w:tc>
          <w:tcPr>
            <w:tcW w:w="2338" w:type="dxa"/>
            <w:vAlign w:val="center"/>
          </w:tcPr>
          <w:p w14:paraId="5B6AC761" w14:textId="18A8554C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 break</w:t>
            </w:r>
          </w:p>
        </w:tc>
        <w:tc>
          <w:tcPr>
            <w:tcW w:w="2338" w:type="dxa"/>
            <w:vAlign w:val="center"/>
          </w:tcPr>
          <w:p w14:paraId="2A6FB92B" w14:textId="11414F56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sz w:val="20"/>
                <w:szCs w:val="20"/>
              </w:rPr>
              <w:t>R</w:t>
            </w:r>
            <w:r w:rsidR="00977290" w:rsidRPr="00144E1D">
              <w:rPr>
                <w:rFonts w:ascii="Arial" w:hAnsi="Arial" w:cs="Arial"/>
                <w:sz w:val="20"/>
                <w:szCs w:val="20"/>
              </w:rPr>
              <w:t xml:space="preserve">oom </w:t>
            </w:r>
            <w:r w:rsidRPr="00144E1D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0F5F92" w14:paraId="069B56B1" w14:textId="77777777" w:rsidTr="00D00759">
        <w:trPr>
          <w:trHeight w:val="288"/>
        </w:trPr>
        <w:tc>
          <w:tcPr>
            <w:tcW w:w="2337" w:type="dxa"/>
            <w:vMerge/>
            <w:vAlign w:val="center"/>
          </w:tcPr>
          <w:p w14:paraId="5BAC5BBE" w14:textId="77777777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7E48714B" w14:textId="480593B9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>Management Panel</w:t>
            </w:r>
          </w:p>
        </w:tc>
        <w:tc>
          <w:tcPr>
            <w:tcW w:w="2338" w:type="dxa"/>
            <w:vAlign w:val="center"/>
          </w:tcPr>
          <w:p w14:paraId="3C2F5251" w14:textId="266BEF54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156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338" w:type="dxa"/>
            <w:vAlign w:val="center"/>
          </w:tcPr>
          <w:p w14:paraId="7E75C1DE" w14:textId="118D4A05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sz w:val="20"/>
                <w:szCs w:val="20"/>
              </w:rPr>
              <w:t>R</w:t>
            </w:r>
            <w:r w:rsidR="00977290" w:rsidRPr="00144E1D">
              <w:rPr>
                <w:rFonts w:ascii="Arial" w:hAnsi="Arial" w:cs="Arial"/>
                <w:sz w:val="20"/>
                <w:szCs w:val="20"/>
              </w:rPr>
              <w:t xml:space="preserve">oom 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0F5F92" w14:paraId="1DC054E2" w14:textId="77777777" w:rsidTr="00D00759">
        <w:trPr>
          <w:trHeight w:val="288"/>
        </w:trPr>
        <w:tc>
          <w:tcPr>
            <w:tcW w:w="2337" w:type="dxa"/>
            <w:vMerge/>
            <w:vAlign w:val="center"/>
          </w:tcPr>
          <w:p w14:paraId="5CFA6180" w14:textId="77777777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0C7B6556" w14:textId="19010B95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VP of Operations</w:t>
            </w:r>
          </w:p>
        </w:tc>
        <w:tc>
          <w:tcPr>
            <w:tcW w:w="2338" w:type="dxa"/>
            <w:vAlign w:val="center"/>
          </w:tcPr>
          <w:p w14:paraId="74EB550D" w14:textId="15C92D2E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156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338" w:type="dxa"/>
            <w:vAlign w:val="center"/>
          </w:tcPr>
          <w:p w14:paraId="032AD880" w14:textId="0E0F2EB1" w:rsidR="000F5F92" w:rsidRDefault="000F5F92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VP’s office</w:t>
            </w:r>
          </w:p>
        </w:tc>
      </w:tr>
      <w:tr w:rsidR="00340C75" w14:paraId="3A1DBD20" w14:textId="77777777" w:rsidTr="00D00759">
        <w:trPr>
          <w:trHeight w:val="288"/>
        </w:trPr>
        <w:tc>
          <w:tcPr>
            <w:tcW w:w="2337" w:type="dxa"/>
            <w:vMerge w:val="restart"/>
            <w:vAlign w:val="center"/>
          </w:tcPr>
          <w:p w14:paraId="05CC21F0" w14:textId="69DE8365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11:30AM – 12PM</w:t>
            </w:r>
          </w:p>
        </w:tc>
        <w:tc>
          <w:tcPr>
            <w:tcW w:w="2337" w:type="dxa"/>
            <w:vAlign w:val="center"/>
          </w:tcPr>
          <w:p w14:paraId="033E977C" w14:textId="63EF57DA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Candidate Panel</w:t>
            </w:r>
          </w:p>
        </w:tc>
        <w:tc>
          <w:tcPr>
            <w:tcW w:w="2338" w:type="dxa"/>
            <w:vAlign w:val="center"/>
          </w:tcPr>
          <w:p w14:paraId="1346125E" w14:textId="315AC3FA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156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338" w:type="dxa"/>
            <w:vAlign w:val="center"/>
          </w:tcPr>
          <w:p w14:paraId="023B5AF9" w14:textId="745D68FF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>Conference</w:t>
            </w:r>
            <w:r w:rsidR="00977290">
              <w:rPr>
                <w:rFonts w:ascii="Arial" w:hAnsi="Arial" w:cs="Arial"/>
                <w:sz w:val="20"/>
                <w:szCs w:val="20"/>
              </w:rPr>
              <w:t xml:space="preserve"> Room</w:t>
            </w:r>
            <w:r w:rsidRPr="00144E1D">
              <w:rPr>
                <w:rFonts w:ascii="Arial" w:hAnsi="Arial" w:cs="Arial"/>
                <w:sz w:val="20"/>
                <w:szCs w:val="20"/>
              </w:rPr>
              <w:t xml:space="preserve"> A</w:t>
            </w:r>
          </w:p>
        </w:tc>
      </w:tr>
      <w:tr w:rsidR="00340C75" w14:paraId="24641F69" w14:textId="77777777" w:rsidTr="00D00759">
        <w:trPr>
          <w:trHeight w:val="288"/>
        </w:trPr>
        <w:tc>
          <w:tcPr>
            <w:tcW w:w="2337" w:type="dxa"/>
            <w:vMerge/>
            <w:vAlign w:val="center"/>
          </w:tcPr>
          <w:p w14:paraId="6EC82C88" w14:textId="77777777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106151B3" w14:textId="700A335D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>Management Panel</w:t>
            </w:r>
          </w:p>
        </w:tc>
        <w:tc>
          <w:tcPr>
            <w:tcW w:w="2338" w:type="dxa"/>
            <w:vAlign w:val="center"/>
          </w:tcPr>
          <w:p w14:paraId="0087EFE9" w14:textId="33567244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156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338" w:type="dxa"/>
            <w:vAlign w:val="center"/>
          </w:tcPr>
          <w:p w14:paraId="7A0B73BD" w14:textId="3E91EDE8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4E1D">
              <w:rPr>
                <w:rFonts w:ascii="Arial" w:hAnsi="Arial" w:cs="Arial"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sz w:val="20"/>
                <w:szCs w:val="20"/>
              </w:rPr>
              <w:t>R</w:t>
            </w:r>
            <w:r w:rsidRPr="00144E1D">
              <w:rPr>
                <w:rFonts w:ascii="Arial" w:hAnsi="Arial" w:cs="Arial"/>
                <w:sz w:val="20"/>
                <w:szCs w:val="20"/>
              </w:rPr>
              <w:t xml:space="preserve">oom 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340C75" w14:paraId="37616B6E" w14:textId="77777777" w:rsidTr="00D00759">
        <w:trPr>
          <w:trHeight w:val="288"/>
        </w:trPr>
        <w:tc>
          <w:tcPr>
            <w:tcW w:w="2337" w:type="dxa"/>
            <w:vMerge/>
            <w:vAlign w:val="center"/>
          </w:tcPr>
          <w:p w14:paraId="332DEFE0" w14:textId="77777777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04582CC2" w14:textId="52616993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VP of Operations</w:t>
            </w:r>
          </w:p>
        </w:tc>
        <w:tc>
          <w:tcPr>
            <w:tcW w:w="2338" w:type="dxa"/>
            <w:vAlign w:val="center"/>
          </w:tcPr>
          <w:p w14:paraId="45B9D3C9" w14:textId="0BF4CD76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4156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338" w:type="dxa"/>
            <w:vAlign w:val="center"/>
          </w:tcPr>
          <w:p w14:paraId="04FEA089" w14:textId="7F60AD14" w:rsidR="00340C75" w:rsidRDefault="00340C75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VP’s </w:t>
            </w:r>
            <w:r w:rsidR="00977290">
              <w:rPr>
                <w:rFonts w:ascii="Arial" w:hAnsi="Arial" w:cs="Arial"/>
                <w:sz w:val="20"/>
                <w:szCs w:val="20"/>
              </w:rPr>
              <w:t>Office</w:t>
            </w:r>
          </w:p>
        </w:tc>
      </w:tr>
    </w:tbl>
    <w:p w14:paraId="7C4ACECF" w14:textId="5CECC5E5" w:rsidR="000361B8" w:rsidRDefault="000361B8" w:rsidP="00E64AAA">
      <w:pPr>
        <w:rPr>
          <w:rFonts w:ascii="Arial" w:hAnsi="Arial" w:cs="Arial"/>
          <w:sz w:val="20"/>
          <w:szCs w:val="20"/>
        </w:rPr>
      </w:pPr>
    </w:p>
    <w:p w14:paraId="0270D536" w14:textId="2B56EFA2" w:rsidR="000361B8" w:rsidRDefault="000361B8" w:rsidP="00E64AAA">
      <w:pPr>
        <w:rPr>
          <w:rFonts w:ascii="Arial" w:hAnsi="Arial" w:cs="Arial"/>
          <w:sz w:val="20"/>
          <w:szCs w:val="20"/>
        </w:rPr>
      </w:pPr>
    </w:p>
    <w:p w14:paraId="4133E3BB" w14:textId="7EB45A84" w:rsidR="00AE62EA" w:rsidRDefault="00AE62EA" w:rsidP="00E64AAA">
      <w:pPr>
        <w:rPr>
          <w:rFonts w:ascii="Arial" w:hAnsi="Arial" w:cs="Arial"/>
          <w:sz w:val="20"/>
          <w:szCs w:val="20"/>
        </w:rPr>
      </w:pPr>
    </w:p>
    <w:p w14:paraId="68017522" w14:textId="1AF78ADF" w:rsidR="00AE62EA" w:rsidRDefault="00AE62EA" w:rsidP="00E64AAA">
      <w:pPr>
        <w:rPr>
          <w:rFonts w:ascii="Arial" w:hAnsi="Arial" w:cs="Arial"/>
          <w:sz w:val="20"/>
          <w:szCs w:val="20"/>
        </w:rPr>
      </w:pPr>
    </w:p>
    <w:p w14:paraId="2597479C" w14:textId="37A2E0CC" w:rsidR="00AE62EA" w:rsidRDefault="00AE62EA" w:rsidP="00E64AAA">
      <w:pPr>
        <w:rPr>
          <w:rFonts w:ascii="Arial" w:hAnsi="Arial" w:cs="Arial"/>
          <w:sz w:val="20"/>
          <w:szCs w:val="20"/>
        </w:rPr>
      </w:pPr>
    </w:p>
    <w:p w14:paraId="7E96C3A1" w14:textId="77777777" w:rsidR="00AE62EA" w:rsidRDefault="00AE62EA" w:rsidP="00E64AA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0361B8" w:rsidRPr="003922B8" w14:paraId="01905D9E" w14:textId="77777777" w:rsidTr="003922B8">
        <w:trPr>
          <w:trHeight w:val="288"/>
        </w:trPr>
        <w:tc>
          <w:tcPr>
            <w:tcW w:w="9350" w:type="dxa"/>
            <w:gridSpan w:val="4"/>
            <w:vAlign w:val="center"/>
          </w:tcPr>
          <w:p w14:paraId="1ACE90A9" w14:textId="27EDA34E" w:rsidR="000361B8" w:rsidRPr="003922B8" w:rsidRDefault="000361B8" w:rsidP="003922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22B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AFTERNOON</w:t>
            </w:r>
          </w:p>
        </w:tc>
      </w:tr>
      <w:tr w:rsidR="000361B8" w:rsidRPr="003922B8" w14:paraId="0D86294B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1A642F0C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When</w:t>
            </w:r>
          </w:p>
        </w:tc>
        <w:tc>
          <w:tcPr>
            <w:tcW w:w="2337" w:type="dxa"/>
            <w:vAlign w:val="center"/>
          </w:tcPr>
          <w:p w14:paraId="106D9F21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Who</w:t>
            </w:r>
          </w:p>
        </w:tc>
        <w:tc>
          <w:tcPr>
            <w:tcW w:w="2338" w:type="dxa"/>
            <w:vAlign w:val="center"/>
          </w:tcPr>
          <w:p w14:paraId="587E63B4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What</w:t>
            </w:r>
          </w:p>
        </w:tc>
        <w:tc>
          <w:tcPr>
            <w:tcW w:w="2338" w:type="dxa"/>
            <w:vAlign w:val="center"/>
          </w:tcPr>
          <w:p w14:paraId="03C3E71E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Where</w:t>
            </w:r>
          </w:p>
        </w:tc>
      </w:tr>
      <w:tr w:rsidR="000361B8" w:rsidRPr="003922B8" w14:paraId="2EDB3501" w14:textId="77777777" w:rsidTr="003922B8">
        <w:trPr>
          <w:trHeight w:val="288"/>
        </w:trPr>
        <w:tc>
          <w:tcPr>
            <w:tcW w:w="2337" w:type="dxa"/>
            <w:vMerge w:val="restart"/>
            <w:vAlign w:val="center"/>
          </w:tcPr>
          <w:p w14:paraId="214E3919" w14:textId="20BC4A6E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12PM – 12:30PM</w:t>
            </w:r>
          </w:p>
          <w:p w14:paraId="6EEAC8FB" w14:textId="7C640909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402D41DD" w14:textId="7A7E7E58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Candidate Panel</w:t>
            </w:r>
          </w:p>
        </w:tc>
        <w:tc>
          <w:tcPr>
            <w:tcW w:w="2338" w:type="dxa"/>
            <w:vAlign w:val="center"/>
          </w:tcPr>
          <w:p w14:paraId="23449EB8" w14:textId="68B79961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Interview Candidate 4 (Continued)</w:t>
            </w:r>
          </w:p>
        </w:tc>
        <w:tc>
          <w:tcPr>
            <w:tcW w:w="2338" w:type="dxa"/>
            <w:vAlign w:val="center"/>
          </w:tcPr>
          <w:p w14:paraId="1A89ADBF" w14:textId="0D0D0272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A</w:t>
            </w:r>
          </w:p>
        </w:tc>
      </w:tr>
      <w:tr w:rsidR="000361B8" w:rsidRPr="003922B8" w14:paraId="206BBF31" w14:textId="77777777" w:rsidTr="003922B8">
        <w:trPr>
          <w:trHeight w:val="288"/>
        </w:trPr>
        <w:tc>
          <w:tcPr>
            <w:tcW w:w="2337" w:type="dxa"/>
            <w:vMerge/>
            <w:vAlign w:val="center"/>
          </w:tcPr>
          <w:p w14:paraId="2A8D3F2E" w14:textId="772E91CA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07BD9D0F" w14:textId="61C1F5A5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Management Panel</w:t>
            </w:r>
          </w:p>
        </w:tc>
        <w:tc>
          <w:tcPr>
            <w:tcW w:w="2338" w:type="dxa"/>
            <w:vAlign w:val="center"/>
          </w:tcPr>
          <w:p w14:paraId="103EF7A8" w14:textId="4D1592A6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Lunch break</w:t>
            </w:r>
          </w:p>
        </w:tc>
        <w:tc>
          <w:tcPr>
            <w:tcW w:w="2338" w:type="dxa"/>
            <w:vAlign w:val="center"/>
          </w:tcPr>
          <w:p w14:paraId="5AAFAC24" w14:textId="354B6269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B</w:t>
            </w:r>
          </w:p>
        </w:tc>
      </w:tr>
      <w:tr w:rsidR="000361B8" w:rsidRPr="003922B8" w14:paraId="53DE5A2D" w14:textId="77777777" w:rsidTr="003922B8">
        <w:trPr>
          <w:trHeight w:val="288"/>
        </w:trPr>
        <w:tc>
          <w:tcPr>
            <w:tcW w:w="2337" w:type="dxa"/>
            <w:vMerge/>
            <w:vAlign w:val="center"/>
          </w:tcPr>
          <w:p w14:paraId="609273AB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6D6C6227" w14:textId="68F9A88F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 of Operations</w:t>
            </w:r>
          </w:p>
        </w:tc>
        <w:tc>
          <w:tcPr>
            <w:tcW w:w="2338" w:type="dxa"/>
            <w:vAlign w:val="center"/>
          </w:tcPr>
          <w:p w14:paraId="71FE55BF" w14:textId="3636DC3B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Interview Candidate 3</w:t>
            </w:r>
          </w:p>
        </w:tc>
        <w:tc>
          <w:tcPr>
            <w:tcW w:w="2338" w:type="dxa"/>
            <w:vAlign w:val="center"/>
          </w:tcPr>
          <w:p w14:paraId="452C69A9" w14:textId="5CD4D998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VP’s office</w:t>
            </w:r>
          </w:p>
        </w:tc>
      </w:tr>
      <w:tr w:rsidR="0003102C" w:rsidRPr="003922B8" w14:paraId="61B1F1A3" w14:textId="77777777" w:rsidTr="003922B8">
        <w:trPr>
          <w:trHeight w:val="288"/>
        </w:trPr>
        <w:tc>
          <w:tcPr>
            <w:tcW w:w="2337" w:type="dxa"/>
            <w:vMerge w:val="restart"/>
            <w:vAlign w:val="center"/>
          </w:tcPr>
          <w:p w14:paraId="2874F95A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364BC3" w14:textId="7386F0EC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12:30PM – 1PM</w:t>
            </w:r>
          </w:p>
        </w:tc>
        <w:tc>
          <w:tcPr>
            <w:tcW w:w="2337" w:type="dxa"/>
            <w:vAlign w:val="center"/>
          </w:tcPr>
          <w:p w14:paraId="02054266" w14:textId="71F8AA2E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Candidate Panel</w:t>
            </w:r>
          </w:p>
        </w:tc>
        <w:tc>
          <w:tcPr>
            <w:tcW w:w="2338" w:type="dxa"/>
            <w:vAlign w:val="center"/>
          </w:tcPr>
          <w:p w14:paraId="1ED0EC45" w14:textId="726F0CB6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 w:rsidR="00C4291B" w:rsidRPr="003922B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338" w:type="dxa"/>
            <w:vAlign w:val="center"/>
          </w:tcPr>
          <w:p w14:paraId="5004C2CC" w14:textId="1068ABAF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A</w:t>
            </w:r>
          </w:p>
        </w:tc>
      </w:tr>
      <w:tr w:rsidR="0003102C" w:rsidRPr="003922B8" w14:paraId="13D988AD" w14:textId="77777777" w:rsidTr="003922B8">
        <w:trPr>
          <w:trHeight w:val="288"/>
        </w:trPr>
        <w:tc>
          <w:tcPr>
            <w:tcW w:w="2337" w:type="dxa"/>
            <w:vMerge/>
            <w:vAlign w:val="center"/>
          </w:tcPr>
          <w:p w14:paraId="028FD8C7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637C069C" w14:textId="6BA595E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Management Panel</w:t>
            </w:r>
          </w:p>
        </w:tc>
        <w:tc>
          <w:tcPr>
            <w:tcW w:w="2338" w:type="dxa"/>
            <w:vAlign w:val="center"/>
          </w:tcPr>
          <w:p w14:paraId="281670FB" w14:textId="3C7E51B6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 w:rsidR="00C4291B" w:rsidRPr="003922B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338" w:type="dxa"/>
            <w:vAlign w:val="center"/>
          </w:tcPr>
          <w:p w14:paraId="7FF923A6" w14:textId="1A8F246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B</w:t>
            </w:r>
          </w:p>
        </w:tc>
      </w:tr>
      <w:tr w:rsidR="0003102C" w:rsidRPr="003922B8" w14:paraId="0CF5C841" w14:textId="77777777" w:rsidTr="003922B8">
        <w:trPr>
          <w:trHeight w:val="288"/>
        </w:trPr>
        <w:tc>
          <w:tcPr>
            <w:tcW w:w="2337" w:type="dxa"/>
            <w:vMerge/>
            <w:vAlign w:val="center"/>
          </w:tcPr>
          <w:p w14:paraId="1B5D0195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5A127576" w14:textId="4A74AE09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 of Operations</w:t>
            </w:r>
          </w:p>
        </w:tc>
        <w:tc>
          <w:tcPr>
            <w:tcW w:w="2338" w:type="dxa"/>
            <w:vAlign w:val="center"/>
          </w:tcPr>
          <w:p w14:paraId="113122E3" w14:textId="35FA9D22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Interview Candidate 3 (Continued)</w:t>
            </w:r>
          </w:p>
        </w:tc>
        <w:tc>
          <w:tcPr>
            <w:tcW w:w="2338" w:type="dxa"/>
            <w:vAlign w:val="center"/>
          </w:tcPr>
          <w:p w14:paraId="25140AF9" w14:textId="288CCF53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VP’s office</w:t>
            </w:r>
          </w:p>
        </w:tc>
      </w:tr>
      <w:tr w:rsidR="00FA0747" w:rsidRPr="003922B8" w14:paraId="4107CA6B" w14:textId="77777777" w:rsidTr="003922B8">
        <w:trPr>
          <w:trHeight w:val="288"/>
        </w:trPr>
        <w:tc>
          <w:tcPr>
            <w:tcW w:w="2337" w:type="dxa"/>
            <w:vMerge w:val="restart"/>
            <w:vAlign w:val="center"/>
          </w:tcPr>
          <w:p w14:paraId="3EFB884B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101844" w14:textId="0FA5E859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1PM – 1:30PM</w:t>
            </w:r>
          </w:p>
        </w:tc>
        <w:tc>
          <w:tcPr>
            <w:tcW w:w="2337" w:type="dxa"/>
            <w:vAlign w:val="center"/>
          </w:tcPr>
          <w:p w14:paraId="207FBA74" w14:textId="4C363E64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Candidate Panel</w:t>
            </w:r>
          </w:p>
        </w:tc>
        <w:tc>
          <w:tcPr>
            <w:tcW w:w="2338" w:type="dxa"/>
            <w:vAlign w:val="center"/>
          </w:tcPr>
          <w:p w14:paraId="5F20AE22" w14:textId="09973759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 w:rsidR="00C4291B" w:rsidRPr="003922B8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3922B8">
              <w:rPr>
                <w:rFonts w:ascii="Arial" w:hAnsi="Arial" w:cs="Arial"/>
                <w:sz w:val="20"/>
                <w:szCs w:val="20"/>
              </w:rPr>
              <w:t>(Continued)</w:t>
            </w:r>
          </w:p>
        </w:tc>
        <w:tc>
          <w:tcPr>
            <w:tcW w:w="2338" w:type="dxa"/>
            <w:vAlign w:val="center"/>
          </w:tcPr>
          <w:p w14:paraId="03C53ED3" w14:textId="7E3F185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A</w:t>
            </w:r>
          </w:p>
        </w:tc>
      </w:tr>
      <w:tr w:rsidR="00FA0747" w:rsidRPr="003922B8" w14:paraId="5AAB73AD" w14:textId="77777777" w:rsidTr="003922B8">
        <w:trPr>
          <w:trHeight w:val="288"/>
        </w:trPr>
        <w:tc>
          <w:tcPr>
            <w:tcW w:w="2337" w:type="dxa"/>
            <w:vMerge/>
            <w:vAlign w:val="center"/>
          </w:tcPr>
          <w:p w14:paraId="62ED3353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40D6E9CB" w14:textId="58045B5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Management Panel</w:t>
            </w:r>
          </w:p>
        </w:tc>
        <w:tc>
          <w:tcPr>
            <w:tcW w:w="2338" w:type="dxa"/>
            <w:vAlign w:val="center"/>
          </w:tcPr>
          <w:p w14:paraId="0FD3E724" w14:textId="05A846BD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 w:rsidR="00C4291B" w:rsidRPr="003922B8">
              <w:rPr>
                <w:rFonts w:ascii="Arial" w:hAnsi="Arial" w:cs="Arial"/>
                <w:sz w:val="20"/>
                <w:szCs w:val="20"/>
              </w:rPr>
              <w:t>4</w:t>
            </w:r>
            <w:r w:rsidRPr="003922B8">
              <w:rPr>
                <w:rFonts w:ascii="Arial" w:hAnsi="Arial" w:cs="Arial"/>
                <w:sz w:val="20"/>
                <w:szCs w:val="20"/>
              </w:rPr>
              <w:t xml:space="preserve"> (Continued)</w:t>
            </w:r>
          </w:p>
        </w:tc>
        <w:tc>
          <w:tcPr>
            <w:tcW w:w="2338" w:type="dxa"/>
            <w:vAlign w:val="center"/>
          </w:tcPr>
          <w:p w14:paraId="4F57141D" w14:textId="5595CA46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B</w:t>
            </w:r>
          </w:p>
        </w:tc>
      </w:tr>
      <w:tr w:rsidR="00FA0747" w:rsidRPr="003922B8" w14:paraId="4E2C0D23" w14:textId="77777777" w:rsidTr="003922B8">
        <w:trPr>
          <w:trHeight w:val="288"/>
        </w:trPr>
        <w:tc>
          <w:tcPr>
            <w:tcW w:w="2337" w:type="dxa"/>
            <w:vMerge/>
            <w:vAlign w:val="center"/>
          </w:tcPr>
          <w:p w14:paraId="7E819733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4C927A2F" w14:textId="3A3110B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 of Operations</w:t>
            </w:r>
          </w:p>
        </w:tc>
        <w:tc>
          <w:tcPr>
            <w:tcW w:w="2338" w:type="dxa"/>
            <w:vAlign w:val="center"/>
          </w:tcPr>
          <w:p w14:paraId="2A664441" w14:textId="1D0A1775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Lunch break</w:t>
            </w:r>
          </w:p>
        </w:tc>
        <w:tc>
          <w:tcPr>
            <w:tcW w:w="2338" w:type="dxa"/>
            <w:vAlign w:val="center"/>
          </w:tcPr>
          <w:p w14:paraId="305529A9" w14:textId="6A05490B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VP’s office</w:t>
            </w:r>
          </w:p>
        </w:tc>
      </w:tr>
      <w:tr w:rsidR="001F06AB" w:rsidRPr="003922B8" w14:paraId="7F2B20E9" w14:textId="77777777" w:rsidTr="003922B8">
        <w:trPr>
          <w:trHeight w:val="288"/>
        </w:trPr>
        <w:tc>
          <w:tcPr>
            <w:tcW w:w="2337" w:type="dxa"/>
            <w:vMerge w:val="restart"/>
            <w:vAlign w:val="center"/>
          </w:tcPr>
          <w:p w14:paraId="0B00E244" w14:textId="3A23309C" w:rsidR="001F06AB" w:rsidRPr="003922B8" w:rsidRDefault="001F06AB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1:30PM – 2:30PM</w:t>
            </w:r>
          </w:p>
        </w:tc>
        <w:tc>
          <w:tcPr>
            <w:tcW w:w="2337" w:type="dxa"/>
            <w:vAlign w:val="center"/>
          </w:tcPr>
          <w:p w14:paraId="3BF5096B" w14:textId="50D94842" w:rsidR="001F06AB" w:rsidRPr="003922B8" w:rsidRDefault="001F06AB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Candidate Panel</w:t>
            </w:r>
          </w:p>
        </w:tc>
        <w:tc>
          <w:tcPr>
            <w:tcW w:w="2338" w:type="dxa"/>
            <w:vAlign w:val="center"/>
          </w:tcPr>
          <w:p w14:paraId="427728FC" w14:textId="240CB995" w:rsidR="001F06AB" w:rsidRPr="003922B8" w:rsidRDefault="001F06AB" w:rsidP="003922B8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Panel debrief (take break once completed)</w:t>
            </w:r>
          </w:p>
        </w:tc>
        <w:tc>
          <w:tcPr>
            <w:tcW w:w="2338" w:type="dxa"/>
            <w:vAlign w:val="center"/>
          </w:tcPr>
          <w:p w14:paraId="706C2096" w14:textId="2DA6890D" w:rsidR="001F06AB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A</w:t>
            </w:r>
          </w:p>
        </w:tc>
      </w:tr>
      <w:tr w:rsidR="00FC5E12" w:rsidRPr="003922B8" w14:paraId="209013F9" w14:textId="77777777" w:rsidTr="003922B8">
        <w:trPr>
          <w:trHeight w:val="288"/>
        </w:trPr>
        <w:tc>
          <w:tcPr>
            <w:tcW w:w="2337" w:type="dxa"/>
            <w:vMerge/>
            <w:vAlign w:val="center"/>
          </w:tcPr>
          <w:p w14:paraId="349A85C1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270A0160" w14:textId="3AB5DB54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Management Panel</w:t>
            </w:r>
          </w:p>
        </w:tc>
        <w:tc>
          <w:tcPr>
            <w:tcW w:w="2338" w:type="dxa"/>
            <w:vAlign w:val="center"/>
          </w:tcPr>
          <w:p w14:paraId="45E3858F" w14:textId="17444D9B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 w:rsidR="00C4291B" w:rsidRPr="003922B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338" w:type="dxa"/>
            <w:vAlign w:val="center"/>
          </w:tcPr>
          <w:p w14:paraId="448795F1" w14:textId="2C74BF71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B</w:t>
            </w:r>
          </w:p>
        </w:tc>
      </w:tr>
      <w:tr w:rsidR="00FC5E12" w:rsidRPr="003922B8" w14:paraId="1D128E1B" w14:textId="77777777" w:rsidTr="003922B8">
        <w:trPr>
          <w:trHeight w:val="288"/>
        </w:trPr>
        <w:tc>
          <w:tcPr>
            <w:tcW w:w="2337" w:type="dxa"/>
            <w:vMerge/>
            <w:vAlign w:val="center"/>
          </w:tcPr>
          <w:p w14:paraId="525AEDA1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055B1FD8" w14:textId="6DABE6B3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 of Operations</w:t>
            </w:r>
          </w:p>
        </w:tc>
        <w:tc>
          <w:tcPr>
            <w:tcW w:w="2338" w:type="dxa"/>
            <w:vAlign w:val="center"/>
          </w:tcPr>
          <w:p w14:paraId="13E15998" w14:textId="74151221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 xml:space="preserve">Interview Candidate </w:t>
            </w:r>
            <w:r w:rsidR="00C4291B" w:rsidRPr="003922B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338" w:type="dxa"/>
            <w:vAlign w:val="center"/>
          </w:tcPr>
          <w:p w14:paraId="4736D191" w14:textId="6C498C6B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VP’s office</w:t>
            </w:r>
          </w:p>
        </w:tc>
      </w:tr>
      <w:tr w:rsidR="00FC5E12" w:rsidRPr="003922B8" w14:paraId="07B48EC8" w14:textId="77777777" w:rsidTr="003922B8">
        <w:trPr>
          <w:trHeight w:val="288"/>
        </w:trPr>
        <w:tc>
          <w:tcPr>
            <w:tcW w:w="2337" w:type="dxa"/>
            <w:vMerge w:val="restart"/>
            <w:vAlign w:val="center"/>
          </w:tcPr>
          <w:p w14:paraId="12B0B821" w14:textId="216B21D9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2:30PM – 3:30PM</w:t>
            </w:r>
          </w:p>
        </w:tc>
        <w:tc>
          <w:tcPr>
            <w:tcW w:w="2337" w:type="dxa"/>
            <w:vAlign w:val="center"/>
          </w:tcPr>
          <w:p w14:paraId="209497FE" w14:textId="461EF99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Candidate Panel</w:t>
            </w:r>
          </w:p>
        </w:tc>
        <w:tc>
          <w:tcPr>
            <w:tcW w:w="2338" w:type="dxa"/>
            <w:vAlign w:val="center"/>
          </w:tcPr>
          <w:p w14:paraId="7F97A21E" w14:textId="5D663606" w:rsidR="00FC5E12" w:rsidRPr="003922B8" w:rsidRDefault="00C4291B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38" w:type="dxa"/>
            <w:vAlign w:val="center"/>
          </w:tcPr>
          <w:p w14:paraId="77335799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5E12" w:rsidRPr="003922B8" w14:paraId="3C25F2F9" w14:textId="77777777" w:rsidTr="003922B8">
        <w:trPr>
          <w:trHeight w:val="288"/>
        </w:trPr>
        <w:tc>
          <w:tcPr>
            <w:tcW w:w="2337" w:type="dxa"/>
            <w:vMerge/>
            <w:vAlign w:val="center"/>
          </w:tcPr>
          <w:p w14:paraId="34D64E6C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1C8B4ED1" w14:textId="2D59E91A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Management Panel</w:t>
            </w:r>
          </w:p>
        </w:tc>
        <w:tc>
          <w:tcPr>
            <w:tcW w:w="2338" w:type="dxa"/>
            <w:vAlign w:val="center"/>
          </w:tcPr>
          <w:p w14:paraId="275B69A4" w14:textId="117F16E7" w:rsidR="00FC5E12" w:rsidRPr="003922B8" w:rsidRDefault="00C4291B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Panel debrief (take break once completed)</w:t>
            </w:r>
          </w:p>
        </w:tc>
        <w:tc>
          <w:tcPr>
            <w:tcW w:w="2338" w:type="dxa"/>
            <w:vAlign w:val="center"/>
          </w:tcPr>
          <w:p w14:paraId="78F07784" w14:textId="6021FC55" w:rsidR="00FC5E12" w:rsidRPr="003922B8" w:rsidRDefault="00C4291B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B</w:t>
            </w:r>
          </w:p>
        </w:tc>
      </w:tr>
      <w:tr w:rsidR="00FC5E12" w:rsidRPr="003922B8" w14:paraId="3466A49D" w14:textId="77777777" w:rsidTr="003922B8">
        <w:trPr>
          <w:trHeight w:val="288"/>
        </w:trPr>
        <w:tc>
          <w:tcPr>
            <w:tcW w:w="2337" w:type="dxa"/>
            <w:vMerge/>
            <w:vAlign w:val="center"/>
          </w:tcPr>
          <w:p w14:paraId="16E70337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377316C5" w14:textId="6D505CB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 of Operations</w:t>
            </w:r>
          </w:p>
        </w:tc>
        <w:tc>
          <w:tcPr>
            <w:tcW w:w="2338" w:type="dxa"/>
            <w:vAlign w:val="center"/>
          </w:tcPr>
          <w:p w14:paraId="553D4979" w14:textId="7B8C14C3" w:rsidR="00FC5E12" w:rsidRPr="003922B8" w:rsidRDefault="00C4291B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Interview Candidate 5</w:t>
            </w:r>
          </w:p>
        </w:tc>
        <w:tc>
          <w:tcPr>
            <w:tcW w:w="2338" w:type="dxa"/>
            <w:vAlign w:val="center"/>
          </w:tcPr>
          <w:p w14:paraId="2B3892DB" w14:textId="5BDC9546" w:rsidR="00FC5E12" w:rsidRPr="003922B8" w:rsidRDefault="00C4291B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VP’s office</w:t>
            </w:r>
          </w:p>
        </w:tc>
      </w:tr>
      <w:tr w:rsidR="00230EB0" w:rsidRPr="003922B8" w14:paraId="1061C6B7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08E2577D" w14:textId="690CD854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3:30PM – 4PM</w:t>
            </w:r>
          </w:p>
        </w:tc>
        <w:tc>
          <w:tcPr>
            <w:tcW w:w="2337" w:type="dxa"/>
            <w:vAlign w:val="center"/>
          </w:tcPr>
          <w:p w14:paraId="6E43195B" w14:textId="38CB3A8E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 of Operations, Candidate Panel, HR</w:t>
            </w:r>
          </w:p>
        </w:tc>
        <w:tc>
          <w:tcPr>
            <w:tcW w:w="2338" w:type="dxa"/>
            <w:vAlign w:val="center"/>
          </w:tcPr>
          <w:p w14:paraId="1F30B06F" w14:textId="602858BD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Candidate Panel debrief with VP of Operations (HR facilitates)</w:t>
            </w:r>
          </w:p>
        </w:tc>
        <w:tc>
          <w:tcPr>
            <w:tcW w:w="2338" w:type="dxa"/>
            <w:vAlign w:val="center"/>
          </w:tcPr>
          <w:p w14:paraId="29ED51A4" w14:textId="00758222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A</w:t>
            </w:r>
          </w:p>
        </w:tc>
      </w:tr>
      <w:tr w:rsidR="00230EB0" w:rsidRPr="003922B8" w14:paraId="230501AC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12110E8F" w14:textId="1A9C6CEF" w:rsidR="00230EB0" w:rsidRPr="003922B8" w:rsidRDefault="00E65BF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4PM – 4:30PM</w:t>
            </w:r>
          </w:p>
        </w:tc>
        <w:tc>
          <w:tcPr>
            <w:tcW w:w="2337" w:type="dxa"/>
            <w:vAlign w:val="center"/>
          </w:tcPr>
          <w:p w14:paraId="336840A4" w14:textId="5C7D8E00" w:rsidR="00230EB0" w:rsidRPr="003922B8" w:rsidRDefault="003922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 of Operations, Management Panel, HR</w:t>
            </w:r>
          </w:p>
        </w:tc>
        <w:tc>
          <w:tcPr>
            <w:tcW w:w="2338" w:type="dxa"/>
            <w:vAlign w:val="center"/>
          </w:tcPr>
          <w:p w14:paraId="4184B25D" w14:textId="5352EC08" w:rsidR="00230EB0" w:rsidRPr="003922B8" w:rsidRDefault="003922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Management Panel debrief with VP of Operations (HR facilitates)</w:t>
            </w:r>
          </w:p>
        </w:tc>
        <w:tc>
          <w:tcPr>
            <w:tcW w:w="2338" w:type="dxa"/>
            <w:vAlign w:val="center"/>
          </w:tcPr>
          <w:p w14:paraId="1ABB6B03" w14:textId="4C63783A" w:rsidR="00230EB0" w:rsidRPr="003922B8" w:rsidRDefault="003922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Conference room B</w:t>
            </w:r>
          </w:p>
        </w:tc>
      </w:tr>
      <w:tr w:rsidR="00230EB0" w:rsidRPr="003922B8" w14:paraId="5DE1011B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121DE413" w14:textId="468BAF35" w:rsidR="00230EB0" w:rsidRPr="003922B8" w:rsidRDefault="00E65BF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4:30PM – 5PM</w:t>
            </w:r>
          </w:p>
        </w:tc>
        <w:tc>
          <w:tcPr>
            <w:tcW w:w="2337" w:type="dxa"/>
            <w:vAlign w:val="center"/>
          </w:tcPr>
          <w:p w14:paraId="1FC37669" w14:textId="68977426" w:rsidR="00230EB0" w:rsidRPr="003922B8" w:rsidRDefault="003922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 of Operations, HR</w:t>
            </w:r>
          </w:p>
        </w:tc>
        <w:tc>
          <w:tcPr>
            <w:tcW w:w="2338" w:type="dxa"/>
            <w:vAlign w:val="center"/>
          </w:tcPr>
          <w:p w14:paraId="28A254E4" w14:textId="6D420A3C" w:rsidR="00230EB0" w:rsidRPr="003922B8" w:rsidRDefault="003922B8" w:rsidP="003922B8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Debrief status and determine next steps</w:t>
            </w:r>
          </w:p>
        </w:tc>
        <w:tc>
          <w:tcPr>
            <w:tcW w:w="2338" w:type="dxa"/>
            <w:vAlign w:val="center"/>
          </w:tcPr>
          <w:p w14:paraId="769F71E3" w14:textId="5820614F" w:rsidR="00230EB0" w:rsidRPr="003922B8" w:rsidRDefault="003922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VP’s office</w:t>
            </w:r>
          </w:p>
        </w:tc>
      </w:tr>
    </w:tbl>
    <w:p w14:paraId="298D126C" w14:textId="6E3FCD70" w:rsidR="000361B8" w:rsidRDefault="000361B8" w:rsidP="00E64AAA">
      <w:pPr>
        <w:rPr>
          <w:rFonts w:ascii="Arial" w:hAnsi="Arial" w:cs="Arial"/>
          <w:sz w:val="20"/>
          <w:szCs w:val="20"/>
        </w:rPr>
      </w:pPr>
    </w:p>
    <w:p w14:paraId="3F728477" w14:textId="2750A219" w:rsidR="007F7DF7" w:rsidRDefault="007F7DF7" w:rsidP="00E64AAA">
      <w:pPr>
        <w:rPr>
          <w:rFonts w:ascii="Arial" w:hAnsi="Arial" w:cs="Arial"/>
          <w:sz w:val="20"/>
          <w:szCs w:val="20"/>
        </w:rPr>
      </w:pPr>
    </w:p>
    <w:p w14:paraId="5B675CE4" w14:textId="27637F6E" w:rsidR="007F7DF7" w:rsidRDefault="007F7DF7" w:rsidP="00E64AAA">
      <w:pPr>
        <w:rPr>
          <w:rFonts w:ascii="Arial" w:hAnsi="Arial" w:cs="Arial"/>
          <w:sz w:val="20"/>
          <w:szCs w:val="20"/>
        </w:rPr>
      </w:pPr>
    </w:p>
    <w:p w14:paraId="2F1C6851" w14:textId="6FDABE98" w:rsidR="007F7DF7" w:rsidRDefault="007F7DF7" w:rsidP="00E64AAA">
      <w:pPr>
        <w:rPr>
          <w:rFonts w:ascii="Arial" w:hAnsi="Arial" w:cs="Arial"/>
          <w:sz w:val="20"/>
          <w:szCs w:val="20"/>
        </w:rPr>
      </w:pPr>
    </w:p>
    <w:p w14:paraId="20AAE6E8" w14:textId="27D0F57B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16663D63" w14:textId="6B4DC04D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003389C4" w14:textId="5438D4FB" w:rsidR="00E73C7C" w:rsidRDefault="00E73C7C" w:rsidP="00A973EA">
      <w:pPr>
        <w:rPr>
          <w:rFonts w:ascii="Arial" w:hAnsi="Arial" w:cs="Arial"/>
          <w:sz w:val="20"/>
          <w:szCs w:val="20"/>
        </w:rPr>
      </w:pPr>
    </w:p>
    <w:p w14:paraId="234F848B" w14:textId="3C9C84D0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5BA001DE" w14:textId="2474877A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257E2764" w14:textId="73B9F986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40A66D7C" w14:textId="4BC305CA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4ECFA4DA" w14:textId="77777777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35CEBEE3" w14:textId="124BB0E1" w:rsidR="007F7DF7" w:rsidRDefault="00E73C7C" w:rsidP="00E73C7C">
      <w:pPr>
        <w:jc w:val="center"/>
        <w:rPr>
          <w:rFonts w:ascii="Arial" w:hAnsi="Arial" w:cs="Arial"/>
          <w:sz w:val="20"/>
          <w:szCs w:val="20"/>
        </w:rPr>
      </w:pPr>
      <w:r w:rsidRPr="00E73C7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E32EC47" wp14:editId="629F440C">
            <wp:extent cx="1270000" cy="50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D6B18" w14:textId="6F92833C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3300267A" w14:textId="77777777" w:rsidR="00E73C7C" w:rsidRPr="00303A0C" w:rsidRDefault="00F26AF2" w:rsidP="00E73C7C">
      <w:pPr>
        <w:jc w:val="center"/>
        <w:rPr>
          <w:rFonts w:ascii="Arial" w:hAnsi="Arial" w:cs="Arial"/>
          <w:i/>
          <w:iCs/>
          <w:color w:val="2D3E55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6" w:history="1">
        <w:r w:rsidR="00E73C7C" w:rsidRPr="005E19D1">
          <w:rPr>
            <w:rStyle w:val="Hyperlink"/>
            <w:rFonts w:ascii="Arial" w:hAnsi="Arial" w:cs="Arial"/>
            <w:i/>
            <w:i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Click here to learn how AllyO can help you automate your interview scheduling</w:t>
        </w:r>
      </w:hyperlink>
    </w:p>
    <w:p w14:paraId="62C17707" w14:textId="77777777" w:rsidR="00E73C7C" w:rsidRPr="00E64AAA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sectPr w:rsidR="00E73C7C" w:rsidRPr="00E64AAA" w:rsidSect="00B861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8A6297"/>
    <w:multiLevelType w:val="hybridMultilevel"/>
    <w:tmpl w:val="10B8E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5F7"/>
    <w:rsid w:val="00012152"/>
    <w:rsid w:val="00023EF0"/>
    <w:rsid w:val="0003102C"/>
    <w:rsid w:val="000361B8"/>
    <w:rsid w:val="000F5F92"/>
    <w:rsid w:val="00144E1D"/>
    <w:rsid w:val="001452D6"/>
    <w:rsid w:val="0015193E"/>
    <w:rsid w:val="001F06AB"/>
    <w:rsid w:val="00230EB0"/>
    <w:rsid w:val="00243972"/>
    <w:rsid w:val="00340C75"/>
    <w:rsid w:val="003922B8"/>
    <w:rsid w:val="00393363"/>
    <w:rsid w:val="00621D74"/>
    <w:rsid w:val="007F077C"/>
    <w:rsid w:val="007F7DF7"/>
    <w:rsid w:val="00822D93"/>
    <w:rsid w:val="009258B7"/>
    <w:rsid w:val="009425F7"/>
    <w:rsid w:val="00977290"/>
    <w:rsid w:val="00A10B02"/>
    <w:rsid w:val="00A537F9"/>
    <w:rsid w:val="00A565FB"/>
    <w:rsid w:val="00A973EA"/>
    <w:rsid w:val="00AE62EA"/>
    <w:rsid w:val="00B63437"/>
    <w:rsid w:val="00B861A4"/>
    <w:rsid w:val="00BC5D06"/>
    <w:rsid w:val="00C4291B"/>
    <w:rsid w:val="00C66E72"/>
    <w:rsid w:val="00D00759"/>
    <w:rsid w:val="00DA38FE"/>
    <w:rsid w:val="00E64AAA"/>
    <w:rsid w:val="00E65BF2"/>
    <w:rsid w:val="00E73C7C"/>
    <w:rsid w:val="00EA5AA7"/>
    <w:rsid w:val="00F26AF2"/>
    <w:rsid w:val="00F81179"/>
    <w:rsid w:val="00FA0747"/>
    <w:rsid w:val="00FC5E12"/>
    <w:rsid w:val="00FF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FC39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425F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38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3E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F06A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7F7DF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F7D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72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290"/>
    <w:rPr>
      <w:rFonts w:ascii="Times New Roman" w:eastAsiaTheme="minorEastAsia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772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72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7290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2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290"/>
    <w:rPr>
      <w:rFonts w:eastAsiaTheme="minorEastAsi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10B02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6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70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3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llyo.com/solutions/recruiting-automation/schedule-interview/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Candidate Interview Agenda Template.dotx</Template>
  <TotalTime>0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Key</dc:creator>
  <cp:keywords/>
  <dc:description/>
  <cp:lastModifiedBy>Heather Key</cp:lastModifiedBy>
  <cp:revision>2</cp:revision>
  <cp:lastPrinted>2019-08-22T17:17:00Z</cp:lastPrinted>
  <dcterms:created xsi:type="dcterms:W3CDTF">2019-08-30T19:09:00Z</dcterms:created>
  <dcterms:modified xsi:type="dcterms:W3CDTF">2019-08-30T19:09:00Z</dcterms:modified>
</cp:coreProperties>
</file>