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90762" w14:textId="77777777" w:rsidR="00DA38FE" w:rsidRPr="00E73C7C" w:rsidRDefault="00DA38FE" w:rsidP="00E73C7C">
      <w:pPr>
        <w:jc w:val="center"/>
        <w:rPr>
          <w:b/>
          <w:color w:val="2D3E55"/>
        </w:rPr>
      </w:pPr>
      <w:bookmarkStart w:id="0" w:name="_GoBack"/>
      <w:bookmarkEnd w:id="0"/>
      <w:r>
        <w:rPr>
          <w:rFonts w:ascii="Arial" w:hAnsi="Arial" w:cs="Arial"/>
          <w:b/>
          <w:color w:val="2D3E55"/>
          <w:sz w:val="40"/>
          <w:szCs w:val="40"/>
        </w:rPr>
        <w:t>Candidate</w:t>
      </w:r>
      <w:r w:rsidRPr="00FA48AC">
        <w:rPr>
          <w:rFonts w:ascii="Arial" w:hAnsi="Arial" w:cs="Arial"/>
          <w:b/>
          <w:color w:val="2D3E55"/>
          <w:sz w:val="40"/>
          <w:szCs w:val="40"/>
        </w:rPr>
        <w:t xml:space="preserve"> Interview </w:t>
      </w:r>
      <w:r w:rsidR="00A10B02">
        <w:rPr>
          <w:rFonts w:ascii="Arial" w:hAnsi="Arial" w:cs="Arial"/>
          <w:b/>
          <w:color w:val="2D3E55"/>
          <w:sz w:val="40"/>
          <w:szCs w:val="40"/>
        </w:rPr>
        <w:t>Agenda</w:t>
      </w:r>
    </w:p>
    <w:p w14:paraId="064CFAD2" w14:textId="77777777" w:rsidR="007F7DF7" w:rsidRDefault="007F7DF7" w:rsidP="00DA38FE">
      <w:pPr>
        <w:jc w:val="center"/>
        <w:rPr>
          <w:rFonts w:ascii="Arial" w:hAnsi="Arial" w:cs="Arial"/>
          <w:b/>
          <w:color w:val="2D3E55"/>
          <w:sz w:val="40"/>
          <w:szCs w:val="40"/>
        </w:rPr>
      </w:pPr>
    </w:p>
    <w:p w14:paraId="523EF0F4" w14:textId="77777777" w:rsidR="00DA38FE" w:rsidRDefault="00DA38FE" w:rsidP="00DA38FE">
      <w:pPr>
        <w:jc w:val="center"/>
        <w:rPr>
          <w:rFonts w:ascii="Arial" w:hAnsi="Arial" w:cs="Arial"/>
          <w:b/>
          <w:color w:val="2D3E5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66E72" w14:paraId="037D14A2" w14:textId="77777777" w:rsidTr="007F077C">
        <w:trPr>
          <w:trHeight w:val="720"/>
        </w:trPr>
        <w:tc>
          <w:tcPr>
            <w:tcW w:w="2337" w:type="dxa"/>
            <w:vAlign w:val="center"/>
          </w:tcPr>
          <w:p w14:paraId="53AE8FFD" w14:textId="77777777" w:rsidR="00C66E72" w:rsidRPr="00144E1D" w:rsidRDefault="00C66E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AD6C475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Candidate Panel Interview</w:t>
            </w:r>
          </w:p>
          <w:p w14:paraId="4C3BBDC1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oom A</w:t>
            </w:r>
          </w:p>
        </w:tc>
        <w:tc>
          <w:tcPr>
            <w:tcW w:w="2338" w:type="dxa"/>
            <w:vAlign w:val="center"/>
          </w:tcPr>
          <w:p w14:paraId="2AEB7BB1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Management Panel Interview</w:t>
            </w:r>
          </w:p>
          <w:p w14:paraId="26F50254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Conference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oom </w:t>
            </w:r>
            <w:r w:rsidR="00BC5D06"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2338" w:type="dxa"/>
            <w:vAlign w:val="center"/>
          </w:tcPr>
          <w:p w14:paraId="20671FDE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VP of Operations Interview</w:t>
            </w:r>
          </w:p>
          <w:p w14:paraId="2F3E48D6" w14:textId="77777777" w:rsidR="00C66E72" w:rsidRPr="00A10B02" w:rsidRDefault="00C66E72" w:rsidP="007F07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VP’s </w:t>
            </w:r>
            <w:r w:rsidR="00977290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ffice</w:t>
            </w:r>
          </w:p>
        </w:tc>
      </w:tr>
      <w:tr w:rsidR="00243972" w14:paraId="7AAF7478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708D4AFD" w14:textId="77777777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1</w:t>
            </w:r>
          </w:p>
        </w:tc>
        <w:tc>
          <w:tcPr>
            <w:tcW w:w="2337" w:type="dxa"/>
            <w:vAlign w:val="center"/>
          </w:tcPr>
          <w:p w14:paraId="7782B854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CE6686C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E40E574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3972" w14:paraId="61F6B02A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38141DEC" w14:textId="77777777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2</w:t>
            </w:r>
          </w:p>
        </w:tc>
        <w:tc>
          <w:tcPr>
            <w:tcW w:w="2337" w:type="dxa"/>
            <w:vAlign w:val="center"/>
          </w:tcPr>
          <w:p w14:paraId="76CCCA29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9748886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6A63972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3972" w14:paraId="5944FE0B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4FD12EDF" w14:textId="77777777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3</w:t>
            </w:r>
          </w:p>
        </w:tc>
        <w:tc>
          <w:tcPr>
            <w:tcW w:w="2337" w:type="dxa"/>
            <w:vAlign w:val="center"/>
          </w:tcPr>
          <w:p w14:paraId="27000545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6D6DCE4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BE4F2D7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3972" w14:paraId="46EA3D6D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46D2C0F7" w14:textId="77777777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4</w:t>
            </w:r>
          </w:p>
        </w:tc>
        <w:tc>
          <w:tcPr>
            <w:tcW w:w="2337" w:type="dxa"/>
            <w:vAlign w:val="center"/>
          </w:tcPr>
          <w:p w14:paraId="1E419CD3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629FD01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3DBEB9A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3972" w14:paraId="54631344" w14:textId="77777777" w:rsidTr="007F077C">
        <w:trPr>
          <w:trHeight w:val="288"/>
        </w:trPr>
        <w:tc>
          <w:tcPr>
            <w:tcW w:w="2337" w:type="dxa"/>
            <w:vAlign w:val="center"/>
          </w:tcPr>
          <w:p w14:paraId="23434735" w14:textId="77777777" w:rsidR="00243972" w:rsidRPr="00144E1D" w:rsidRDefault="00144E1D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Candidate 5</w:t>
            </w:r>
          </w:p>
        </w:tc>
        <w:tc>
          <w:tcPr>
            <w:tcW w:w="2337" w:type="dxa"/>
            <w:vAlign w:val="center"/>
          </w:tcPr>
          <w:p w14:paraId="670F701A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64C89F5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1556727" w14:textId="77777777" w:rsidR="00243972" w:rsidRPr="00144E1D" w:rsidRDefault="00243972" w:rsidP="007F077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E6F835" w14:textId="41245FC3" w:rsidR="00393363" w:rsidRDefault="00393363" w:rsidP="00A565FB">
      <w:pPr>
        <w:jc w:val="center"/>
        <w:rPr>
          <w:rFonts w:ascii="Arial" w:hAnsi="Arial" w:cs="Arial"/>
        </w:rPr>
      </w:pPr>
    </w:p>
    <w:p w14:paraId="2B7A8E30" w14:textId="77777777" w:rsidR="00CD71B0" w:rsidRDefault="00CD71B0" w:rsidP="00A565FB">
      <w:pPr>
        <w:jc w:val="center"/>
        <w:rPr>
          <w:rFonts w:ascii="Arial" w:hAnsi="Arial" w:cs="Arial"/>
        </w:rPr>
      </w:pPr>
    </w:p>
    <w:p w14:paraId="72CD07A8" w14:textId="77777777" w:rsidR="00E64AAA" w:rsidRDefault="00E73933" w:rsidP="00E64AA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Break</w:t>
      </w:r>
      <w:r w:rsidR="00E64AAA">
        <w:rPr>
          <w:rFonts w:ascii="Arial" w:hAnsi="Arial" w:cs="Arial"/>
          <w:sz w:val="20"/>
          <w:szCs w:val="20"/>
        </w:rPr>
        <w:t xml:space="preserve"> down the all-day activities for all participants</w:t>
      </w:r>
      <w:r w:rsidR="00AE62EA">
        <w:rPr>
          <w:rFonts w:ascii="Arial" w:hAnsi="Arial" w:cs="Arial"/>
          <w:sz w:val="20"/>
          <w:szCs w:val="20"/>
        </w:rPr>
        <w:t xml:space="preserve"> (including lunch/breaks)</w:t>
      </w:r>
      <w:r w:rsidR="00E64AAA">
        <w:rPr>
          <w:rFonts w:ascii="Arial" w:hAnsi="Arial" w:cs="Arial"/>
          <w:sz w:val="20"/>
          <w:szCs w:val="20"/>
        </w:rPr>
        <w:t>.</w:t>
      </w:r>
    </w:p>
    <w:p w14:paraId="3EABA25B" w14:textId="17AD92D1" w:rsidR="009258B7" w:rsidRDefault="009258B7" w:rsidP="00E64AAA">
      <w:pPr>
        <w:rPr>
          <w:rFonts w:ascii="Arial" w:hAnsi="Arial" w:cs="Arial"/>
          <w:sz w:val="20"/>
          <w:szCs w:val="20"/>
        </w:rPr>
      </w:pPr>
    </w:p>
    <w:p w14:paraId="78E62B6C" w14:textId="77777777" w:rsidR="00CD71B0" w:rsidRDefault="00CD71B0" w:rsidP="00E64A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258B7" w14:paraId="2A2297C8" w14:textId="77777777" w:rsidTr="00D00759">
        <w:trPr>
          <w:trHeight w:val="288"/>
        </w:trPr>
        <w:tc>
          <w:tcPr>
            <w:tcW w:w="9350" w:type="dxa"/>
            <w:gridSpan w:val="4"/>
            <w:vAlign w:val="center"/>
          </w:tcPr>
          <w:p w14:paraId="59804D4E" w14:textId="77777777" w:rsidR="009258B7" w:rsidRPr="00A10B02" w:rsidRDefault="007F077C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Activity Schedule: Day of Interview</w:t>
            </w:r>
          </w:p>
        </w:tc>
      </w:tr>
      <w:tr w:rsidR="009258B7" w14:paraId="1AFC8424" w14:textId="77777777" w:rsidTr="00D00759">
        <w:trPr>
          <w:trHeight w:val="288"/>
        </w:trPr>
        <w:tc>
          <w:tcPr>
            <w:tcW w:w="9350" w:type="dxa"/>
            <w:gridSpan w:val="4"/>
            <w:vAlign w:val="center"/>
          </w:tcPr>
          <w:p w14:paraId="0C25A375" w14:textId="77777777" w:rsidR="009258B7" w:rsidRPr="00FF4836" w:rsidRDefault="007F077C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836">
              <w:rPr>
                <w:rFonts w:ascii="Arial" w:hAnsi="Arial" w:cs="Arial"/>
                <w:b/>
                <w:bCs/>
                <w:sz w:val="20"/>
                <w:szCs w:val="20"/>
              </w:rPr>
              <w:t>MORNING</w:t>
            </w:r>
          </w:p>
        </w:tc>
      </w:tr>
      <w:tr w:rsidR="007F077C" w14:paraId="629694F3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64661B3D" w14:textId="77777777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When</w:t>
            </w:r>
          </w:p>
        </w:tc>
        <w:tc>
          <w:tcPr>
            <w:tcW w:w="2337" w:type="dxa"/>
            <w:vAlign w:val="center"/>
          </w:tcPr>
          <w:p w14:paraId="3C2FDBE9" w14:textId="77777777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Who</w:t>
            </w:r>
          </w:p>
        </w:tc>
        <w:tc>
          <w:tcPr>
            <w:tcW w:w="2338" w:type="dxa"/>
            <w:vAlign w:val="center"/>
          </w:tcPr>
          <w:p w14:paraId="131450F0" w14:textId="77777777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What</w:t>
            </w:r>
          </w:p>
        </w:tc>
        <w:tc>
          <w:tcPr>
            <w:tcW w:w="2338" w:type="dxa"/>
            <w:vAlign w:val="center"/>
          </w:tcPr>
          <w:p w14:paraId="0D71D21F" w14:textId="77777777" w:rsidR="007F077C" w:rsidRPr="00A10B02" w:rsidRDefault="001452D6" w:rsidP="00D0075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0B02">
              <w:rPr>
                <w:rFonts w:ascii="Arial" w:hAnsi="Arial" w:cs="Arial"/>
                <w:b/>
                <w:bCs/>
                <w:sz w:val="20"/>
                <w:szCs w:val="20"/>
              </w:rPr>
              <w:t>Where</w:t>
            </w:r>
          </w:p>
        </w:tc>
      </w:tr>
      <w:tr w:rsidR="007F077C" w14:paraId="52495331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45DD1621" w14:textId="77777777" w:rsidR="007F077C" w:rsidRDefault="007F077C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DA6C063" w14:textId="77777777" w:rsidR="007F077C" w:rsidRDefault="007F077C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12F6BFC" w14:textId="77777777" w:rsidR="007F077C" w:rsidRDefault="007F077C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34E6A1A" w14:textId="77777777" w:rsidR="007F077C" w:rsidRDefault="007F077C" w:rsidP="00D007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57357860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62096048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CBF901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C066A7C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D300B7D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41BBFB0F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3957DD08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AC753CB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BE6956C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7FF21AE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5D7ED693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574DCF43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F1513E1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6A89713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CB882CD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76E3A93F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65FAB90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E98B2B5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30CA4F2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7208D9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122849F9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16E0D139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9C72A95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8B97CC7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EF4D8A6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4FE3F1E2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627EA606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FB428B2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D89F973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13380E1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12953161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76C3432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3BF3A65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D40ADE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55B173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2BBD1127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00941EC6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D6D3ED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30F83D5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541789E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0E20882B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512F5953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08299AC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D4E3120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BBF8A11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5CE15685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111492DF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D531FCB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8F7A415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F5EA4B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2979" w14:paraId="75DD927D" w14:textId="77777777" w:rsidTr="00D00759">
        <w:trPr>
          <w:trHeight w:val="288"/>
        </w:trPr>
        <w:tc>
          <w:tcPr>
            <w:tcW w:w="2337" w:type="dxa"/>
            <w:vAlign w:val="center"/>
          </w:tcPr>
          <w:p w14:paraId="4BC110F2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8B3EB9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9617A89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BA6B794" w14:textId="77777777" w:rsidR="004D2979" w:rsidRDefault="004D2979" w:rsidP="004D29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5D6091" w14:textId="77777777" w:rsidR="00AE62EA" w:rsidRDefault="00AE62EA" w:rsidP="00E64AAA">
      <w:pPr>
        <w:rPr>
          <w:rFonts w:ascii="Arial" w:hAnsi="Arial" w:cs="Arial"/>
          <w:sz w:val="20"/>
          <w:szCs w:val="20"/>
        </w:rPr>
      </w:pPr>
    </w:p>
    <w:p w14:paraId="434FF467" w14:textId="77777777" w:rsidR="00AE62EA" w:rsidRDefault="00AE62EA" w:rsidP="00E64AA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361B8" w:rsidRPr="003922B8" w14:paraId="14826A20" w14:textId="77777777" w:rsidTr="003922B8">
        <w:trPr>
          <w:trHeight w:val="288"/>
        </w:trPr>
        <w:tc>
          <w:tcPr>
            <w:tcW w:w="9350" w:type="dxa"/>
            <w:gridSpan w:val="4"/>
            <w:vAlign w:val="center"/>
          </w:tcPr>
          <w:p w14:paraId="6D5FEFE1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22B8">
              <w:rPr>
                <w:rFonts w:ascii="Arial" w:hAnsi="Arial" w:cs="Arial"/>
                <w:b/>
                <w:bCs/>
                <w:sz w:val="20"/>
                <w:szCs w:val="20"/>
              </w:rPr>
              <w:t>AFTERNOON</w:t>
            </w:r>
          </w:p>
        </w:tc>
      </w:tr>
      <w:tr w:rsidR="000361B8" w:rsidRPr="003922B8" w14:paraId="00B80779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6A2E09F1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When</w:t>
            </w:r>
          </w:p>
        </w:tc>
        <w:tc>
          <w:tcPr>
            <w:tcW w:w="2337" w:type="dxa"/>
            <w:vAlign w:val="center"/>
          </w:tcPr>
          <w:p w14:paraId="034044DC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Who</w:t>
            </w:r>
          </w:p>
        </w:tc>
        <w:tc>
          <w:tcPr>
            <w:tcW w:w="2338" w:type="dxa"/>
            <w:vAlign w:val="center"/>
          </w:tcPr>
          <w:p w14:paraId="539E6B63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What</w:t>
            </w:r>
          </w:p>
        </w:tc>
        <w:tc>
          <w:tcPr>
            <w:tcW w:w="2338" w:type="dxa"/>
            <w:vAlign w:val="center"/>
          </w:tcPr>
          <w:p w14:paraId="7F8A8908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2B8">
              <w:rPr>
                <w:rFonts w:ascii="Arial" w:hAnsi="Arial" w:cs="Arial"/>
                <w:sz w:val="20"/>
                <w:szCs w:val="20"/>
              </w:rPr>
              <w:t>Where</w:t>
            </w:r>
          </w:p>
        </w:tc>
      </w:tr>
      <w:tr w:rsidR="000361B8" w:rsidRPr="003922B8" w14:paraId="7A0548F6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2F036155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FB9D272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06CB3938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D5ED45A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1B8" w:rsidRPr="003922B8" w14:paraId="4D28245E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37CCF9CE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4D98382A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3AF8569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F9E0B66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61B8" w:rsidRPr="003922B8" w14:paraId="483C21EC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1807FB99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054BE112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B0623C4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596E0D5" w14:textId="77777777" w:rsidR="000361B8" w:rsidRPr="003922B8" w:rsidRDefault="000361B8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02C" w:rsidRPr="003922B8" w14:paraId="7ADC0A09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45EE2CB5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D35EAA7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877ECC5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BC3352F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02C" w:rsidRPr="003922B8" w14:paraId="48140D97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667A03C9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1F0346C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717FD7C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E644766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02C" w:rsidRPr="003922B8" w14:paraId="3221EB6F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445A2529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51505E6D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3434ED9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83486BE" w14:textId="77777777" w:rsidR="0003102C" w:rsidRPr="003922B8" w:rsidRDefault="0003102C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0747" w:rsidRPr="003922B8" w14:paraId="10704E5D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5A51D4F1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06316AB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4694DED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6DF5298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0747" w:rsidRPr="003922B8" w14:paraId="6644DCAB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3F7B01A7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CFB4286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E340D3B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DEC88B2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0747" w:rsidRPr="003922B8" w14:paraId="26389476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7AD27B50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77D19B2E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F3B1BF0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9AB9323" w14:textId="77777777" w:rsidR="00FA0747" w:rsidRPr="003922B8" w:rsidRDefault="00FA0747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06AB" w:rsidRPr="003922B8" w14:paraId="654D3E5C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63A4382D" w14:textId="77777777" w:rsidR="001F06AB" w:rsidRPr="003922B8" w:rsidRDefault="001F06A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E0BF0DD" w14:textId="77777777" w:rsidR="001F06AB" w:rsidRPr="003922B8" w:rsidRDefault="001F06A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B2411F3" w14:textId="77777777" w:rsidR="001F06AB" w:rsidRPr="003922B8" w:rsidRDefault="001F06AB" w:rsidP="003922B8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1D14B94" w14:textId="77777777" w:rsidR="001F06AB" w:rsidRPr="003922B8" w:rsidRDefault="001F06AB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222966CB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5F5E4834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3F04EB9A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ACF3E53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B96C5A7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245222BD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29594C65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1D47F94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02F3625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E3CFA11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1228F12C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7E0B67DA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69C0312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7A2E7A2A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411990A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3A00FFA8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47B8E4F9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1B3502F2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BBEB343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3DEFF7C4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5E12" w:rsidRPr="003922B8" w14:paraId="43DA79B0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535CA79F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4976591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5F20273E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6F8E5EDF" w14:textId="77777777" w:rsidR="00FC5E12" w:rsidRPr="003922B8" w:rsidRDefault="00FC5E12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EB0" w:rsidRPr="003922B8" w14:paraId="14ED8FAC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2F7B2556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22542A43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1E613E6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429623F0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EB0" w:rsidRPr="003922B8" w14:paraId="2FEF19D6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78AD7905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3208B638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343507F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1873DCEC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EB0" w:rsidRPr="003922B8" w14:paraId="1C51366D" w14:textId="77777777" w:rsidTr="003922B8">
        <w:trPr>
          <w:trHeight w:val="288"/>
        </w:trPr>
        <w:tc>
          <w:tcPr>
            <w:tcW w:w="2337" w:type="dxa"/>
            <w:vAlign w:val="center"/>
          </w:tcPr>
          <w:p w14:paraId="02BEE0E4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vAlign w:val="center"/>
          </w:tcPr>
          <w:p w14:paraId="6FC63C81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30C0B1E" w14:textId="77777777" w:rsidR="00230EB0" w:rsidRPr="003922B8" w:rsidRDefault="00230EB0" w:rsidP="003922B8">
            <w:pPr>
              <w:pStyle w:val="Normal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8" w:type="dxa"/>
            <w:vAlign w:val="center"/>
          </w:tcPr>
          <w:p w14:paraId="201337D2" w14:textId="77777777" w:rsidR="00230EB0" w:rsidRPr="003922B8" w:rsidRDefault="00230EB0" w:rsidP="00392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A1C3D8" w14:textId="77777777" w:rsidR="000361B8" w:rsidRDefault="000361B8" w:rsidP="00E64AAA">
      <w:pPr>
        <w:rPr>
          <w:rFonts w:ascii="Arial" w:hAnsi="Arial" w:cs="Arial"/>
          <w:sz w:val="20"/>
          <w:szCs w:val="20"/>
        </w:rPr>
      </w:pPr>
    </w:p>
    <w:p w14:paraId="42E323EA" w14:textId="77777777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1EE597F5" w14:textId="77777777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69036493" w14:textId="77777777" w:rsidR="007F7DF7" w:rsidRDefault="007F7DF7" w:rsidP="00E64AAA">
      <w:pPr>
        <w:rPr>
          <w:rFonts w:ascii="Arial" w:hAnsi="Arial" w:cs="Arial"/>
          <w:sz w:val="20"/>
          <w:szCs w:val="20"/>
        </w:rPr>
      </w:pPr>
    </w:p>
    <w:p w14:paraId="42363BAF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359C9213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529CB326" w14:textId="7862A1AE" w:rsidR="00E73C7C" w:rsidRDefault="00E73C7C" w:rsidP="00A973EA">
      <w:pPr>
        <w:rPr>
          <w:rFonts w:ascii="Arial" w:hAnsi="Arial" w:cs="Arial"/>
          <w:sz w:val="20"/>
          <w:szCs w:val="20"/>
        </w:rPr>
      </w:pPr>
    </w:p>
    <w:p w14:paraId="7AE1859F" w14:textId="38D016E1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220A81CB" w14:textId="08220A3D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1CEF7033" w14:textId="28B0042F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039D46A2" w14:textId="43AB7A3C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247D3148" w14:textId="71D856B1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1382C5B4" w14:textId="1AE7588B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383C9148" w14:textId="069E4742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01206920" w14:textId="536DA24D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2FF84E39" w14:textId="63DDB560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4B840774" w14:textId="231ED658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7111A257" w14:textId="4C8DE289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7A387037" w14:textId="6235F500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4B04E720" w14:textId="1623A692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70B9F0C0" w14:textId="2855DB0E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00C171BF" w14:textId="18354EB5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50193093" w14:textId="71694CEE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6FB94097" w14:textId="30EFE40E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7E0CC905" w14:textId="4B88C026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58404B0B" w14:textId="358BCBA6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4F10734C" w14:textId="45241C33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155AB875" w14:textId="54631182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77A37A1F" w14:textId="5590E58E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32C360D0" w14:textId="0C65D871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3A2D2877" w14:textId="717626A8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4C4B3C5C" w14:textId="77777777" w:rsidR="00A23EB9" w:rsidRDefault="00A23EB9" w:rsidP="00A973EA">
      <w:pPr>
        <w:rPr>
          <w:rFonts w:ascii="Arial" w:hAnsi="Arial" w:cs="Arial"/>
          <w:sz w:val="20"/>
          <w:szCs w:val="20"/>
        </w:rPr>
      </w:pPr>
    </w:p>
    <w:p w14:paraId="6091A73F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4ECA120C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3923415C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188F2896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4714C4E1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02D1C309" w14:textId="77777777" w:rsidR="007F7DF7" w:rsidRDefault="00E73C7C" w:rsidP="00E73C7C">
      <w:pPr>
        <w:jc w:val="center"/>
        <w:rPr>
          <w:rFonts w:ascii="Arial" w:hAnsi="Arial" w:cs="Arial"/>
          <w:sz w:val="20"/>
          <w:szCs w:val="20"/>
        </w:rPr>
      </w:pPr>
      <w:r w:rsidRPr="00E73C7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2AB0647" wp14:editId="061CA8A4">
            <wp:extent cx="1270000" cy="50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3D4D6" w14:textId="77777777" w:rsidR="00E73C7C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p w14:paraId="1378E1CD" w14:textId="77777777" w:rsidR="00E73C7C" w:rsidRPr="00303A0C" w:rsidRDefault="00C74A6A" w:rsidP="00E73C7C">
      <w:pPr>
        <w:jc w:val="center"/>
        <w:rPr>
          <w:rFonts w:ascii="Arial" w:hAnsi="Arial" w:cs="Arial"/>
          <w:i/>
          <w:iCs/>
          <w:color w:val="2D3E55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6" w:history="1">
        <w:r w:rsidR="00E73C7C" w:rsidRPr="005E19D1">
          <w:rPr>
            <w:rStyle w:val="Hyperlink"/>
            <w:rFonts w:ascii="Arial" w:hAnsi="Arial" w:cs="Arial"/>
            <w:i/>
            <w:i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Click here to learn how AllyO can help you automate your interview scheduling</w:t>
        </w:r>
      </w:hyperlink>
    </w:p>
    <w:p w14:paraId="1F7B279A" w14:textId="77777777" w:rsidR="00E73C7C" w:rsidRPr="00E64AAA" w:rsidRDefault="00E73C7C" w:rsidP="00E73C7C">
      <w:pPr>
        <w:jc w:val="center"/>
        <w:rPr>
          <w:rFonts w:ascii="Arial" w:hAnsi="Arial" w:cs="Arial"/>
          <w:sz w:val="20"/>
          <w:szCs w:val="20"/>
        </w:rPr>
      </w:pPr>
    </w:p>
    <w:sectPr w:rsidR="00E73C7C" w:rsidRPr="00E64AAA" w:rsidSect="00B861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A6297"/>
    <w:multiLevelType w:val="hybridMultilevel"/>
    <w:tmpl w:val="10B8E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33"/>
    <w:rsid w:val="00012152"/>
    <w:rsid w:val="00023EF0"/>
    <w:rsid w:val="0003102C"/>
    <w:rsid w:val="000361B8"/>
    <w:rsid w:val="000F5F92"/>
    <w:rsid w:val="00144E1D"/>
    <w:rsid w:val="001452D6"/>
    <w:rsid w:val="0015193E"/>
    <w:rsid w:val="001F06AB"/>
    <w:rsid w:val="00230EB0"/>
    <w:rsid w:val="00243972"/>
    <w:rsid w:val="00340C75"/>
    <w:rsid w:val="003922B8"/>
    <w:rsid w:val="00393363"/>
    <w:rsid w:val="004D2979"/>
    <w:rsid w:val="00621D74"/>
    <w:rsid w:val="006F18A0"/>
    <w:rsid w:val="007F077C"/>
    <w:rsid w:val="007F7DF7"/>
    <w:rsid w:val="00822D93"/>
    <w:rsid w:val="009258B7"/>
    <w:rsid w:val="009425F7"/>
    <w:rsid w:val="00977290"/>
    <w:rsid w:val="00996986"/>
    <w:rsid w:val="00A10B02"/>
    <w:rsid w:val="00A23EB9"/>
    <w:rsid w:val="00A537F9"/>
    <w:rsid w:val="00A565FB"/>
    <w:rsid w:val="00A973EA"/>
    <w:rsid w:val="00AE62EA"/>
    <w:rsid w:val="00B63437"/>
    <w:rsid w:val="00B861A4"/>
    <w:rsid w:val="00BC5D06"/>
    <w:rsid w:val="00C4291B"/>
    <w:rsid w:val="00C66E72"/>
    <w:rsid w:val="00C74A6A"/>
    <w:rsid w:val="00CD71B0"/>
    <w:rsid w:val="00D00759"/>
    <w:rsid w:val="00D52F09"/>
    <w:rsid w:val="00DA38FE"/>
    <w:rsid w:val="00E64AAA"/>
    <w:rsid w:val="00E65BF2"/>
    <w:rsid w:val="00E73933"/>
    <w:rsid w:val="00E73C7C"/>
    <w:rsid w:val="00EA5AA7"/>
    <w:rsid w:val="00F81179"/>
    <w:rsid w:val="00FA0747"/>
    <w:rsid w:val="00FC5E12"/>
    <w:rsid w:val="00FF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B5D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25F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3E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06A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7F7DF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7D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72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90"/>
    <w:rPr>
      <w:rFonts w:ascii="Times New Roman" w:eastAsiaTheme="minorEastAsia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772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72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7290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2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290"/>
    <w:rPr>
      <w:rFonts w:eastAsiaTheme="minorEastAsi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10B0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0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llyo.com/solutions/recruiting-automation/schedule-interview/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Candidate Interview Agenda_Blank.dotx</Template>
  <TotalTime>0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Key</dc:creator>
  <cp:keywords/>
  <dc:description/>
  <cp:lastModifiedBy>Heather Key</cp:lastModifiedBy>
  <cp:revision>2</cp:revision>
  <cp:lastPrinted>2019-08-22T17:17:00Z</cp:lastPrinted>
  <dcterms:created xsi:type="dcterms:W3CDTF">2019-08-30T19:17:00Z</dcterms:created>
  <dcterms:modified xsi:type="dcterms:W3CDTF">2019-08-30T19:17:00Z</dcterms:modified>
</cp:coreProperties>
</file>