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C962CB" w14:textId="1235FFE2" w:rsidR="005B4034" w:rsidRDefault="005B4034" w:rsidP="005E2F45">
      <w:pPr>
        <w:rPr>
          <w:b/>
          <w:color w:val="2D3E55"/>
        </w:rPr>
      </w:pPr>
      <w:bookmarkStart w:id="0" w:name="_GoBack"/>
      <w:bookmarkEnd w:id="0"/>
      <w:r>
        <w:rPr>
          <w:b/>
          <w:color w:val="2D3E55"/>
        </w:rPr>
        <w:t xml:space="preserve">       </w:t>
      </w:r>
    </w:p>
    <w:p w14:paraId="36C8B708" w14:textId="41FD8DB4" w:rsidR="005B4034" w:rsidRPr="005B4034" w:rsidRDefault="005B4034" w:rsidP="005B4034">
      <w:pPr>
        <w:jc w:val="center"/>
        <w:rPr>
          <w:rFonts w:ascii="Arial" w:hAnsi="Arial" w:cs="Arial"/>
          <w:b/>
          <w:color w:val="2D3E55"/>
          <w:sz w:val="40"/>
          <w:szCs w:val="40"/>
        </w:rPr>
      </w:pPr>
      <w:r w:rsidRPr="005B4034">
        <w:rPr>
          <w:rFonts w:ascii="Arial" w:hAnsi="Arial" w:cs="Arial"/>
          <w:b/>
          <w:color w:val="2D3E55"/>
          <w:sz w:val="40"/>
          <w:szCs w:val="40"/>
        </w:rPr>
        <w:t>Phone Interview Schedule Email</w:t>
      </w:r>
    </w:p>
    <w:p w14:paraId="2768CD5C" w14:textId="77777777" w:rsidR="005B4034" w:rsidRDefault="005B4034" w:rsidP="002837EB">
      <w:pPr>
        <w:rPr>
          <w:b/>
        </w:rPr>
      </w:pPr>
    </w:p>
    <w:p w14:paraId="27B294E4" w14:textId="77777777" w:rsidR="005B4034" w:rsidRDefault="005B4034" w:rsidP="002837EB">
      <w:pPr>
        <w:rPr>
          <w:b/>
        </w:rPr>
      </w:pPr>
    </w:p>
    <w:p w14:paraId="60144A6B" w14:textId="77777777" w:rsidR="005B4034" w:rsidRDefault="005B4034" w:rsidP="002837EB">
      <w:pPr>
        <w:rPr>
          <w:b/>
        </w:rPr>
      </w:pPr>
    </w:p>
    <w:p w14:paraId="3A20856A" w14:textId="1F1F818E" w:rsidR="00F13DC5" w:rsidRDefault="00F13DC5" w:rsidP="00F13DC5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Subject Line: Phone interview invitation with [Insert Company Name] for the [Insert Title] position.</w:t>
      </w:r>
    </w:p>
    <w:p w14:paraId="0CAAF9A5" w14:textId="77777777" w:rsidR="00F13DC5" w:rsidRDefault="00F13DC5" w:rsidP="00F13DC5">
      <w:pPr>
        <w:rPr>
          <w:rFonts w:ascii="Arial" w:hAnsi="Arial" w:cs="Arial"/>
          <w:bCs/>
          <w:color w:val="000000" w:themeColor="text1"/>
        </w:rPr>
      </w:pPr>
    </w:p>
    <w:p w14:paraId="1637E305" w14:textId="77777777" w:rsidR="00F13DC5" w:rsidRDefault="00F13DC5" w:rsidP="00F13DC5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Dear [Insert Candidate Name],</w:t>
      </w:r>
    </w:p>
    <w:p w14:paraId="790CF381" w14:textId="77777777" w:rsidR="00F13DC5" w:rsidRDefault="00F13DC5" w:rsidP="00F13DC5">
      <w:pPr>
        <w:rPr>
          <w:rFonts w:ascii="Arial" w:hAnsi="Arial" w:cs="Arial"/>
          <w:bCs/>
          <w:color w:val="000000" w:themeColor="text1"/>
        </w:rPr>
      </w:pPr>
    </w:p>
    <w:p w14:paraId="00E6A104" w14:textId="68AA8B97" w:rsidR="00F13DC5" w:rsidRDefault="00F13DC5" w:rsidP="00F13DC5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Thank you for your interest in [Insert Company Name]. My name is [Insert Your Name] and I’m the Hiring Manager. I would like to </w:t>
      </w:r>
      <w:r w:rsidR="00C70C20">
        <w:rPr>
          <w:rFonts w:ascii="Arial" w:hAnsi="Arial" w:cs="Arial"/>
          <w:bCs/>
          <w:color w:val="000000" w:themeColor="text1"/>
        </w:rPr>
        <w:t>arrange a time to speak with you over the</w:t>
      </w:r>
      <w:r>
        <w:rPr>
          <w:rFonts w:ascii="Arial" w:hAnsi="Arial" w:cs="Arial"/>
          <w:bCs/>
          <w:color w:val="000000" w:themeColor="text1"/>
        </w:rPr>
        <w:t xml:space="preserve"> phone to discuss your application for the [Insert Title] position and tell you more about [Insert Company Name].</w:t>
      </w:r>
    </w:p>
    <w:p w14:paraId="423FD1F6" w14:textId="77777777" w:rsidR="00F13DC5" w:rsidRDefault="00F13DC5" w:rsidP="00F13DC5">
      <w:pPr>
        <w:rPr>
          <w:rFonts w:ascii="Arial" w:hAnsi="Arial" w:cs="Arial"/>
          <w:bCs/>
          <w:color w:val="000000" w:themeColor="text1"/>
        </w:rPr>
      </w:pPr>
    </w:p>
    <w:p w14:paraId="256698F9" w14:textId="6EE496CF" w:rsidR="00F13DC5" w:rsidRDefault="00F13DC5" w:rsidP="00F13DC5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Are you available for a short phone call on [Insert Date/Time or Multiple Date/Time Options]?</w:t>
      </w:r>
    </w:p>
    <w:p w14:paraId="6C074153" w14:textId="77777777" w:rsidR="00F13DC5" w:rsidRDefault="00F13DC5" w:rsidP="00F13DC5">
      <w:pPr>
        <w:rPr>
          <w:rFonts w:ascii="Arial" w:hAnsi="Arial" w:cs="Arial"/>
          <w:bCs/>
          <w:color w:val="000000" w:themeColor="text1"/>
        </w:rPr>
      </w:pPr>
    </w:p>
    <w:p w14:paraId="6D62082F" w14:textId="4107387A" w:rsidR="00F13DC5" w:rsidRDefault="00F13DC5" w:rsidP="00F13DC5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I look forward to hearing back from you soon. </w:t>
      </w:r>
    </w:p>
    <w:p w14:paraId="64E0D6CD" w14:textId="77777777" w:rsidR="00F13DC5" w:rsidRDefault="00F13DC5" w:rsidP="00F13DC5">
      <w:pPr>
        <w:rPr>
          <w:rFonts w:ascii="Arial" w:hAnsi="Arial" w:cs="Arial"/>
          <w:bCs/>
          <w:color w:val="000000" w:themeColor="text1"/>
        </w:rPr>
      </w:pPr>
    </w:p>
    <w:p w14:paraId="209D6DB0" w14:textId="77777777" w:rsidR="00F13DC5" w:rsidRDefault="00F13DC5" w:rsidP="00F13DC5">
      <w:pPr>
        <w:rPr>
          <w:rFonts w:ascii="Arial" w:hAnsi="Arial" w:cs="Arial"/>
          <w:bCs/>
          <w:color w:val="000000" w:themeColor="text1"/>
        </w:rPr>
      </w:pPr>
    </w:p>
    <w:p w14:paraId="5285AC0A" w14:textId="77777777" w:rsidR="00F13DC5" w:rsidRDefault="00F13DC5" w:rsidP="00F13DC5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Kind Regards,</w:t>
      </w:r>
    </w:p>
    <w:p w14:paraId="6D25D0D3" w14:textId="5087935E" w:rsidR="00F13DC5" w:rsidRDefault="00F13DC5" w:rsidP="00F13DC5">
      <w:pPr>
        <w:rPr>
          <w:rFonts w:ascii="Arial" w:hAnsi="Arial" w:cs="Arial"/>
          <w:bCs/>
          <w:color w:val="000000" w:themeColor="text1"/>
        </w:rPr>
      </w:pPr>
    </w:p>
    <w:p w14:paraId="7634CE20" w14:textId="77777777" w:rsidR="00C70C20" w:rsidRDefault="00C70C20" w:rsidP="00C70C20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[Insert Signature]</w:t>
      </w:r>
    </w:p>
    <w:p w14:paraId="7C2D7029" w14:textId="77777777" w:rsidR="00C70C20" w:rsidRDefault="00C70C20" w:rsidP="00F13DC5">
      <w:pPr>
        <w:rPr>
          <w:rFonts w:ascii="Arial" w:hAnsi="Arial" w:cs="Arial"/>
          <w:bCs/>
          <w:color w:val="000000" w:themeColor="text1"/>
        </w:rPr>
      </w:pPr>
    </w:p>
    <w:p w14:paraId="5EC91CA5" w14:textId="77777777" w:rsidR="00F13DC5" w:rsidRDefault="00F13DC5" w:rsidP="00F13DC5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[Insert Your Name]</w:t>
      </w:r>
    </w:p>
    <w:p w14:paraId="645CD8A8" w14:textId="77777777" w:rsidR="00F13DC5" w:rsidRDefault="00F13DC5" w:rsidP="00F13DC5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[Insert Your Title]</w:t>
      </w:r>
    </w:p>
    <w:p w14:paraId="28EB2D17" w14:textId="77777777" w:rsidR="005B4034" w:rsidRDefault="005B4034" w:rsidP="002837EB">
      <w:pPr>
        <w:rPr>
          <w:b/>
        </w:rPr>
      </w:pPr>
    </w:p>
    <w:p w14:paraId="672952CC" w14:textId="5AB7CB0B" w:rsidR="00D516AA" w:rsidRDefault="00D516AA"/>
    <w:p w14:paraId="57F53B8A" w14:textId="75F9EF1A" w:rsidR="0040492C" w:rsidRDefault="0040492C"/>
    <w:p w14:paraId="1056ADB6" w14:textId="6852DCEE" w:rsidR="0040492C" w:rsidRDefault="0040492C"/>
    <w:p w14:paraId="0569499D" w14:textId="77777777" w:rsidR="00CC61E3" w:rsidRDefault="00CC61E3" w:rsidP="00CC61E3">
      <w:pPr>
        <w:jc w:val="center"/>
      </w:pPr>
    </w:p>
    <w:p w14:paraId="4752AED5" w14:textId="77777777" w:rsidR="00CC61E3" w:rsidRDefault="00CC61E3" w:rsidP="00CC61E3">
      <w:pPr>
        <w:jc w:val="center"/>
      </w:pPr>
    </w:p>
    <w:p w14:paraId="7E41CAA1" w14:textId="77777777" w:rsidR="00CC61E3" w:rsidRDefault="00CC61E3" w:rsidP="00CC61E3">
      <w:pPr>
        <w:jc w:val="center"/>
      </w:pPr>
    </w:p>
    <w:p w14:paraId="649ACD22" w14:textId="77777777" w:rsidR="00CC61E3" w:rsidRDefault="00CC61E3" w:rsidP="00CC61E3">
      <w:pPr>
        <w:jc w:val="center"/>
      </w:pPr>
    </w:p>
    <w:p w14:paraId="54EA62A7" w14:textId="2C3B0CE6" w:rsidR="00CC61E3" w:rsidRDefault="00CC61E3" w:rsidP="00CC61E3">
      <w:pPr>
        <w:jc w:val="center"/>
      </w:pPr>
    </w:p>
    <w:p w14:paraId="706A91BE" w14:textId="77777777" w:rsidR="00B059E0" w:rsidRDefault="00B059E0" w:rsidP="00CC61E3">
      <w:pPr>
        <w:jc w:val="center"/>
      </w:pPr>
    </w:p>
    <w:p w14:paraId="3E98E0DE" w14:textId="3B2E644F" w:rsidR="0040492C" w:rsidRDefault="00CC61E3" w:rsidP="00CC61E3">
      <w:pPr>
        <w:jc w:val="center"/>
      </w:pPr>
      <w:r w:rsidRPr="00CC61E3">
        <w:rPr>
          <w:noProof/>
        </w:rPr>
        <w:drawing>
          <wp:inline distT="0" distB="0" distL="0" distR="0" wp14:anchorId="0EF21FFF" wp14:editId="79C225B1">
            <wp:extent cx="1270000" cy="50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DFE21" w14:textId="7A5B284D" w:rsidR="0040492C" w:rsidRDefault="0040492C"/>
    <w:p w14:paraId="4D557B55" w14:textId="63694591" w:rsidR="0040492C" w:rsidRDefault="0040492C"/>
    <w:p w14:paraId="3F481A89" w14:textId="000BC505" w:rsidR="0040492C" w:rsidRPr="00303A0C" w:rsidRDefault="00246A15" w:rsidP="0040492C">
      <w:pPr>
        <w:jc w:val="center"/>
        <w:rPr>
          <w:rFonts w:ascii="Arial" w:hAnsi="Arial" w:cs="Arial"/>
          <w:i/>
          <w:iCs/>
          <w:color w:val="2D3E55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5" w:history="1">
        <w:r w:rsidR="005E19D1" w:rsidRPr="005E19D1">
          <w:rPr>
            <w:rStyle w:val="Hyperlink"/>
            <w:rFonts w:ascii="Arial" w:hAnsi="Arial" w:cs="Arial"/>
            <w:i/>
            <w:i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Click here to learn how AllyO can help you automate your interview scheduling</w:t>
        </w:r>
      </w:hyperlink>
    </w:p>
    <w:p w14:paraId="589EB5C6" w14:textId="77777777" w:rsidR="0040492C" w:rsidRDefault="0040492C"/>
    <w:sectPr w:rsidR="0040492C" w:rsidSect="00B861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7EB"/>
    <w:rsid w:val="00246A15"/>
    <w:rsid w:val="002837EB"/>
    <w:rsid w:val="0040492C"/>
    <w:rsid w:val="004A1C35"/>
    <w:rsid w:val="005B4034"/>
    <w:rsid w:val="005E19D1"/>
    <w:rsid w:val="005E2F45"/>
    <w:rsid w:val="00B059E0"/>
    <w:rsid w:val="00B44F15"/>
    <w:rsid w:val="00B861A4"/>
    <w:rsid w:val="00C70C20"/>
    <w:rsid w:val="00CC61E3"/>
    <w:rsid w:val="00D516AA"/>
    <w:rsid w:val="00F1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ED82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837EB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492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0492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C2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C20"/>
    <w:rPr>
      <w:rFonts w:ascii="Times New Roman" w:eastAsiaTheme="minorEastAsia" w:hAnsi="Times New Roman" w:cs="Times New Roman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5E19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llyo.com/solutions/recruiting-automation/schedule-interview/" TargetMode="Externa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Phone Interview Schedule Email Template.dotx</Template>
  <TotalTime>1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Key</dc:creator>
  <cp:keywords/>
  <dc:description/>
  <cp:lastModifiedBy>Heather Key</cp:lastModifiedBy>
  <cp:revision>2</cp:revision>
  <dcterms:created xsi:type="dcterms:W3CDTF">2019-08-30T19:02:00Z</dcterms:created>
  <dcterms:modified xsi:type="dcterms:W3CDTF">2019-08-30T19:02:00Z</dcterms:modified>
</cp:coreProperties>
</file>