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760F6" w14:textId="02C54EFD" w:rsidR="00B07047" w:rsidRPr="00B86270" w:rsidRDefault="00B07047" w:rsidP="00A95C8F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  <w:bookmarkStart w:id="0" w:name="_GoBack"/>
      <w:bookmarkEnd w:id="0"/>
      <w:r w:rsidRPr="00B86270">
        <w:rPr>
          <w:rFonts w:ascii="Arial" w:hAnsi="Arial" w:cs="Arial"/>
          <w:b/>
          <w:color w:val="2D3E55"/>
          <w:sz w:val="40"/>
          <w:szCs w:val="40"/>
        </w:rPr>
        <w:t>Interview Schedule with Questions</w:t>
      </w:r>
    </w:p>
    <w:p w14:paraId="28BFAF9E" w14:textId="1AE120F0" w:rsidR="00D516AA" w:rsidRPr="00902B74" w:rsidRDefault="00D516AA">
      <w:pPr>
        <w:rPr>
          <w:rFonts w:ascii="Arial" w:hAnsi="Arial" w:cs="Arial"/>
        </w:rPr>
      </w:pPr>
    </w:p>
    <w:p w14:paraId="49B964AA" w14:textId="62125901" w:rsidR="00F27931" w:rsidRDefault="00F27931" w:rsidP="00F27931">
      <w:pPr>
        <w:jc w:val="center"/>
        <w:rPr>
          <w:rFonts w:ascii="Arial" w:hAnsi="Arial" w:cs="Arial"/>
        </w:rPr>
      </w:pPr>
    </w:p>
    <w:p w14:paraId="74ED77BE" w14:textId="5517A1F1" w:rsidR="00946ABB" w:rsidRPr="00704B3C" w:rsidRDefault="00946ABB" w:rsidP="00F27931">
      <w:pPr>
        <w:jc w:val="center"/>
        <w:rPr>
          <w:rFonts w:ascii="Arial" w:hAnsi="Arial" w:cs="Arial"/>
        </w:rPr>
      </w:pPr>
    </w:p>
    <w:p w14:paraId="06AC8660" w14:textId="77777777" w:rsidR="00946ABB" w:rsidRPr="00704B3C" w:rsidRDefault="00946ABB" w:rsidP="00F27931">
      <w:pPr>
        <w:jc w:val="center"/>
        <w:rPr>
          <w:rFonts w:ascii="Arial" w:hAnsi="Arial" w:cs="Arial"/>
        </w:rPr>
      </w:pPr>
    </w:p>
    <w:p w14:paraId="04B7366A" w14:textId="254C2839" w:rsidR="00F27931" w:rsidRPr="00704B3C" w:rsidRDefault="00F27931" w:rsidP="00F27931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04B3C">
        <w:rPr>
          <w:rFonts w:ascii="Arial" w:hAnsi="Arial" w:cs="Arial"/>
          <w:b/>
          <w:bCs/>
          <w:color w:val="000000" w:themeColor="text1"/>
          <w:u w:val="single"/>
        </w:rPr>
        <w:t>Opening</w:t>
      </w:r>
    </w:p>
    <w:p w14:paraId="75AFCFFF" w14:textId="77777777" w:rsidR="00CC1CD9" w:rsidRPr="00704B3C" w:rsidRDefault="00CC1CD9" w:rsidP="00F27931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2E4E02B4" w14:textId="2E94784B" w:rsidR="00F27931" w:rsidRPr="00704B3C" w:rsidRDefault="00F27931">
      <w:pPr>
        <w:rPr>
          <w:rFonts w:ascii="Arial" w:hAnsi="Arial" w:cs="Arial"/>
          <w:color w:val="000000" w:themeColor="text1"/>
        </w:rPr>
      </w:pPr>
    </w:p>
    <w:p w14:paraId="10D794CA" w14:textId="3E5FC9BE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Establish Rapport:</w:t>
      </w:r>
      <w:r w:rsidRPr="00704B3C">
        <w:rPr>
          <w:rFonts w:ascii="Arial" w:hAnsi="Arial" w:cs="Arial"/>
          <w:color w:val="000000" w:themeColor="text1"/>
        </w:rPr>
        <w:t xml:space="preserve"> </w:t>
      </w:r>
    </w:p>
    <w:p w14:paraId="73B9A701" w14:textId="7BCB5A42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Purpose of Interview:</w:t>
      </w:r>
      <w:r w:rsidRPr="00704B3C">
        <w:rPr>
          <w:rFonts w:ascii="Arial" w:hAnsi="Arial" w:cs="Arial"/>
          <w:color w:val="000000" w:themeColor="text1"/>
        </w:rPr>
        <w:t xml:space="preserve"> </w:t>
      </w:r>
    </w:p>
    <w:p w14:paraId="4433D4F0" w14:textId="64CE0745" w:rsidR="00902B74" w:rsidRPr="00704B3C" w:rsidRDefault="00902B74" w:rsidP="00902B74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704B3C">
        <w:rPr>
          <w:rFonts w:ascii="Arial" w:hAnsi="Arial" w:cs="Arial"/>
          <w:b/>
          <w:bCs/>
          <w:color w:val="000000" w:themeColor="text1"/>
        </w:rPr>
        <w:t>Motivation:</w:t>
      </w:r>
      <w:r w:rsidRPr="00704B3C">
        <w:rPr>
          <w:rFonts w:ascii="Arial" w:hAnsi="Arial" w:cs="Arial"/>
          <w:color w:val="000000" w:themeColor="text1"/>
        </w:rPr>
        <w:t xml:space="preserve"> </w:t>
      </w:r>
    </w:p>
    <w:p w14:paraId="6081D45A" w14:textId="4FAD9D49" w:rsidR="00F27931" w:rsidRPr="002F6516" w:rsidRDefault="00902B74" w:rsidP="00AE023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F6516">
        <w:rPr>
          <w:rFonts w:ascii="Arial" w:hAnsi="Arial" w:cs="Arial"/>
          <w:b/>
          <w:bCs/>
          <w:color w:val="000000" w:themeColor="text1"/>
        </w:rPr>
        <w:t>Time</w:t>
      </w:r>
      <w:r w:rsidR="00A6597C" w:rsidRPr="002F6516">
        <w:rPr>
          <w:rFonts w:ascii="Arial" w:hAnsi="Arial" w:cs="Arial"/>
          <w:b/>
          <w:bCs/>
          <w:color w:val="000000" w:themeColor="text1"/>
        </w:rPr>
        <w:t>l</w:t>
      </w:r>
      <w:r w:rsidRPr="002F6516">
        <w:rPr>
          <w:rFonts w:ascii="Arial" w:hAnsi="Arial" w:cs="Arial"/>
          <w:b/>
          <w:bCs/>
          <w:color w:val="000000" w:themeColor="text1"/>
        </w:rPr>
        <w:t>ine:</w:t>
      </w:r>
      <w:r w:rsidRPr="002F6516">
        <w:rPr>
          <w:rFonts w:ascii="Arial" w:hAnsi="Arial" w:cs="Arial"/>
          <w:color w:val="000000" w:themeColor="text1"/>
        </w:rPr>
        <w:t xml:space="preserve"> </w:t>
      </w:r>
    </w:p>
    <w:p w14:paraId="3B51A560" w14:textId="46421523" w:rsidR="00902B74" w:rsidRPr="00704B3C" w:rsidRDefault="00902B74">
      <w:pPr>
        <w:rPr>
          <w:rFonts w:ascii="Arial" w:hAnsi="Arial" w:cs="Arial"/>
        </w:rPr>
      </w:pPr>
    </w:p>
    <w:p w14:paraId="7031C192" w14:textId="74CB59CD" w:rsidR="00902B74" w:rsidRPr="00704B3C" w:rsidRDefault="00902B74" w:rsidP="00902B74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Body</w:t>
      </w:r>
    </w:p>
    <w:p w14:paraId="38410A87" w14:textId="77777777" w:rsidR="00CC1CD9" w:rsidRPr="00704B3C" w:rsidRDefault="00CC1CD9" w:rsidP="00902B74">
      <w:pPr>
        <w:jc w:val="center"/>
        <w:rPr>
          <w:rFonts w:ascii="Arial" w:hAnsi="Arial" w:cs="Arial"/>
          <w:b/>
          <w:bCs/>
          <w:u w:val="single"/>
        </w:rPr>
      </w:pPr>
    </w:p>
    <w:p w14:paraId="5308FD10" w14:textId="32374CA9" w:rsidR="00F27931" w:rsidRPr="00704B3C" w:rsidRDefault="00F27931">
      <w:pPr>
        <w:rPr>
          <w:rFonts w:ascii="Arial" w:hAnsi="Arial" w:cs="Arial"/>
        </w:rPr>
      </w:pPr>
    </w:p>
    <w:p w14:paraId="194F36EA" w14:textId="51AA1558" w:rsidR="00902B74" w:rsidRPr="00704B3C" w:rsidRDefault="00902B74" w:rsidP="00902B7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t>Position/Career Goals:</w:t>
      </w:r>
    </w:p>
    <w:p w14:paraId="0501BFCB" w14:textId="77777777" w:rsidR="00DA6211" w:rsidRPr="00704B3C" w:rsidRDefault="00DA6211" w:rsidP="00DA6211">
      <w:pPr>
        <w:ind w:left="720"/>
        <w:rPr>
          <w:rFonts w:ascii="Arial" w:hAnsi="Arial" w:cs="Arial"/>
        </w:rPr>
      </w:pPr>
    </w:p>
    <w:p w14:paraId="52F33BEB" w14:textId="253982A2" w:rsidR="00902B74" w:rsidRPr="00704B3C" w:rsidRDefault="002F6516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 xml:space="preserve"> </w:t>
      </w:r>
      <w:r w:rsidR="00B20C8F">
        <w:rPr>
          <w:rFonts w:ascii="Arial" w:eastAsia="Times New Roman" w:hAnsi="Arial" w:cs="Arial"/>
          <w:color w:val="000000"/>
        </w:rPr>
        <w:t xml:space="preserve"> </w:t>
      </w:r>
    </w:p>
    <w:p w14:paraId="73C90F64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7C9FFA3E" w14:textId="77777777" w:rsidR="00902B74" w:rsidRPr="00704B3C" w:rsidRDefault="00902B74" w:rsidP="00902B74">
      <w:pPr>
        <w:pStyle w:val="ListParagraph"/>
        <w:ind w:left="1440"/>
        <w:rPr>
          <w:rFonts w:ascii="Arial" w:hAnsi="Arial" w:cs="Arial"/>
        </w:rPr>
      </w:pPr>
    </w:p>
    <w:p w14:paraId="2C56F07D" w14:textId="25FB3BB1" w:rsidR="00902B74" w:rsidRPr="00704B3C" w:rsidRDefault="002F6516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1BE12F5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1543293D" w14:textId="77777777" w:rsidR="00902B74" w:rsidRPr="00704B3C" w:rsidRDefault="00902B74" w:rsidP="00902B74">
      <w:pPr>
        <w:pStyle w:val="ListParagraph"/>
        <w:rPr>
          <w:rFonts w:ascii="Arial" w:hAnsi="Arial" w:cs="Arial"/>
        </w:rPr>
      </w:pPr>
    </w:p>
    <w:p w14:paraId="34771953" w14:textId="36AC557B" w:rsidR="00902B74" w:rsidRDefault="002F6516" w:rsidP="00902B74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20C8F">
        <w:rPr>
          <w:rFonts w:ascii="Arial" w:hAnsi="Arial" w:cs="Arial"/>
        </w:rPr>
        <w:t xml:space="preserve"> </w:t>
      </w:r>
    </w:p>
    <w:p w14:paraId="0C580F73" w14:textId="0C5FC992" w:rsidR="00B13009" w:rsidRDefault="00B13009" w:rsidP="00B13009">
      <w:pPr>
        <w:rPr>
          <w:rFonts w:ascii="Arial" w:hAnsi="Arial" w:cs="Arial"/>
        </w:rPr>
      </w:pPr>
    </w:p>
    <w:p w14:paraId="51C49B76" w14:textId="77777777" w:rsidR="00B13009" w:rsidRDefault="00B13009" w:rsidP="00B13009">
      <w:pPr>
        <w:rPr>
          <w:rFonts w:ascii="Arial" w:hAnsi="Arial" w:cs="Arial"/>
        </w:rPr>
      </w:pPr>
    </w:p>
    <w:p w14:paraId="18EB0D09" w14:textId="77777777" w:rsidR="00B13009" w:rsidRPr="00704B3C" w:rsidRDefault="00B13009" w:rsidP="00B13009">
      <w:pPr>
        <w:pStyle w:val="ListParagraph"/>
        <w:numPr>
          <w:ilvl w:val="1"/>
          <w:numId w:val="2"/>
        </w:numPr>
        <w:rPr>
          <w:rFonts w:ascii="Arial" w:hAnsi="Arial" w:cs="Arial"/>
        </w:rPr>
      </w:pPr>
    </w:p>
    <w:p w14:paraId="2FF3480D" w14:textId="77777777" w:rsidR="00B13009" w:rsidRPr="00B13009" w:rsidRDefault="00B13009" w:rsidP="00B13009">
      <w:pPr>
        <w:rPr>
          <w:rFonts w:ascii="Arial" w:hAnsi="Arial" w:cs="Arial"/>
        </w:rPr>
      </w:pPr>
    </w:p>
    <w:p w14:paraId="16863BF6" w14:textId="77777777" w:rsidR="00946ABB" w:rsidRPr="00676D5A" w:rsidRDefault="00946ABB" w:rsidP="00676D5A">
      <w:pPr>
        <w:rPr>
          <w:rFonts w:ascii="Arial" w:hAnsi="Arial" w:cs="Arial"/>
        </w:rPr>
      </w:pPr>
    </w:p>
    <w:p w14:paraId="7B90D710" w14:textId="7DDE0709" w:rsidR="00FD40E1" w:rsidRPr="00704B3C" w:rsidRDefault="00FD40E1" w:rsidP="00FD40E1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t>Employment History:</w:t>
      </w:r>
    </w:p>
    <w:p w14:paraId="49C0E632" w14:textId="77777777" w:rsidR="00FD40E1" w:rsidRPr="00704B3C" w:rsidRDefault="00FD40E1" w:rsidP="00FD40E1">
      <w:pPr>
        <w:pStyle w:val="ListParagraph"/>
        <w:rPr>
          <w:rFonts w:ascii="Arial" w:hAnsi="Arial" w:cs="Arial"/>
        </w:rPr>
      </w:pPr>
    </w:p>
    <w:p w14:paraId="0AA88409" w14:textId="2A6227D8" w:rsidR="00FD40E1" w:rsidRPr="00704B3C" w:rsidRDefault="00B13009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8C64D82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6B011EF3" w14:textId="77777777" w:rsidR="00FD40E1" w:rsidRPr="00704B3C" w:rsidRDefault="00FD40E1" w:rsidP="00FD40E1">
      <w:pPr>
        <w:pStyle w:val="ListParagraph"/>
        <w:ind w:left="1440"/>
        <w:rPr>
          <w:rFonts w:ascii="Arial" w:hAnsi="Arial" w:cs="Arial"/>
        </w:rPr>
      </w:pPr>
    </w:p>
    <w:p w14:paraId="5E68069C" w14:textId="03B24D6A" w:rsidR="00FD40E1" w:rsidRPr="00704B3C" w:rsidRDefault="00B13009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E6825D4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B200D12" w14:textId="77777777" w:rsidR="00FD40E1" w:rsidRPr="00704B3C" w:rsidRDefault="00FD40E1" w:rsidP="00FD40E1">
      <w:pPr>
        <w:rPr>
          <w:rFonts w:ascii="Arial" w:hAnsi="Arial" w:cs="Arial"/>
        </w:rPr>
      </w:pPr>
    </w:p>
    <w:p w14:paraId="29CC73A2" w14:textId="30DD5BF6" w:rsidR="00FD40E1" w:rsidRPr="00704B3C" w:rsidRDefault="00B13009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1B77DBF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32B5B1E5" w14:textId="77777777" w:rsidR="00FD40E1" w:rsidRPr="00704B3C" w:rsidRDefault="00FD40E1" w:rsidP="00FD40E1">
      <w:pPr>
        <w:rPr>
          <w:rFonts w:ascii="Arial" w:hAnsi="Arial" w:cs="Arial"/>
        </w:rPr>
      </w:pPr>
    </w:p>
    <w:p w14:paraId="7C5C741E" w14:textId="0855DE74" w:rsidR="00FD40E1" w:rsidRPr="00704B3C" w:rsidRDefault="00B13009" w:rsidP="00FD40E1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C87204B" w14:textId="4FED0A9F" w:rsidR="00FD40E1" w:rsidRPr="00B13009" w:rsidRDefault="00FD40E1" w:rsidP="00B13009">
      <w:pPr>
        <w:rPr>
          <w:rFonts w:ascii="Arial" w:hAnsi="Arial" w:cs="Arial"/>
        </w:rPr>
      </w:pPr>
    </w:p>
    <w:p w14:paraId="16A274BF" w14:textId="7E8CEB42" w:rsidR="00AB4067" w:rsidRDefault="00AB4067" w:rsidP="00B13009">
      <w:pPr>
        <w:rPr>
          <w:rFonts w:ascii="Arial" w:hAnsi="Arial" w:cs="Arial"/>
          <w:b/>
          <w:bCs/>
        </w:rPr>
      </w:pPr>
    </w:p>
    <w:p w14:paraId="7F2A4AAB" w14:textId="147F8087" w:rsidR="00B13009" w:rsidRDefault="00B13009" w:rsidP="00B13009">
      <w:pPr>
        <w:rPr>
          <w:rFonts w:ascii="Arial" w:hAnsi="Arial" w:cs="Arial"/>
          <w:b/>
          <w:bCs/>
        </w:rPr>
      </w:pPr>
    </w:p>
    <w:p w14:paraId="7A727F00" w14:textId="77777777" w:rsidR="00B13009" w:rsidRPr="00B13009" w:rsidRDefault="00B13009" w:rsidP="00B13009">
      <w:pPr>
        <w:rPr>
          <w:rFonts w:ascii="Arial" w:hAnsi="Arial" w:cs="Arial"/>
          <w:b/>
          <w:bCs/>
        </w:rPr>
      </w:pPr>
    </w:p>
    <w:p w14:paraId="26CB9BC8" w14:textId="117392C5" w:rsidR="00F77F50" w:rsidRPr="00704B3C" w:rsidRDefault="00AB4067" w:rsidP="00F77F5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704B3C">
        <w:rPr>
          <w:rFonts w:ascii="Arial" w:hAnsi="Arial" w:cs="Arial"/>
          <w:b/>
          <w:bCs/>
        </w:rPr>
        <w:lastRenderedPageBreak/>
        <w:t>Position</w:t>
      </w:r>
      <w:r w:rsidR="00A6597C">
        <w:rPr>
          <w:rFonts w:ascii="Arial" w:hAnsi="Arial" w:cs="Arial"/>
          <w:b/>
          <w:bCs/>
        </w:rPr>
        <w:t>-</w:t>
      </w:r>
      <w:r w:rsidRPr="00704B3C">
        <w:rPr>
          <w:rFonts w:ascii="Arial" w:hAnsi="Arial" w:cs="Arial"/>
          <w:b/>
          <w:bCs/>
        </w:rPr>
        <w:t>Specific Questions:</w:t>
      </w:r>
    </w:p>
    <w:p w14:paraId="0C4A802E" w14:textId="77777777" w:rsidR="00F77F50" w:rsidRPr="00704B3C" w:rsidRDefault="00F77F50" w:rsidP="00F77F50">
      <w:pPr>
        <w:pStyle w:val="ListParagraph"/>
        <w:rPr>
          <w:rFonts w:ascii="Arial" w:hAnsi="Arial" w:cs="Arial"/>
          <w:b/>
          <w:bCs/>
        </w:rPr>
      </w:pPr>
    </w:p>
    <w:p w14:paraId="620A1169" w14:textId="465C4BD0" w:rsidR="00F77F50" w:rsidRPr="00704B3C" w:rsidRDefault="00B13009" w:rsidP="00F77F50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 xml:space="preserve"> </w:t>
      </w:r>
      <w:r w:rsidR="00B20C8F">
        <w:rPr>
          <w:rFonts w:ascii="Arial" w:eastAsia="Times New Roman" w:hAnsi="Arial" w:cs="Arial"/>
          <w:color w:val="000000"/>
        </w:rPr>
        <w:t xml:space="preserve"> </w:t>
      </w:r>
    </w:p>
    <w:p w14:paraId="16751BDE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032D9F2E" w14:textId="77777777" w:rsidR="00F77F50" w:rsidRPr="00704B3C" w:rsidRDefault="00F77F50" w:rsidP="00F77F50">
      <w:pPr>
        <w:pStyle w:val="ListParagraph"/>
        <w:ind w:left="1440"/>
        <w:rPr>
          <w:rFonts w:ascii="Arial" w:hAnsi="Arial" w:cs="Arial"/>
        </w:rPr>
      </w:pPr>
    </w:p>
    <w:p w14:paraId="08E9C065" w14:textId="59D63347" w:rsidR="00AB4067" w:rsidRPr="00704B3C" w:rsidRDefault="00B13009" w:rsidP="00AB4067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91CCC4F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26BAE057" w14:textId="77777777" w:rsidR="00F77F50" w:rsidRPr="00704B3C" w:rsidRDefault="00F77F50" w:rsidP="00F77F50">
      <w:pPr>
        <w:rPr>
          <w:rFonts w:ascii="Arial" w:hAnsi="Arial" w:cs="Arial"/>
        </w:rPr>
      </w:pPr>
    </w:p>
    <w:p w14:paraId="54A79F8C" w14:textId="2BD96C74" w:rsidR="00AB4067" w:rsidRPr="00704B3C" w:rsidRDefault="00B13009" w:rsidP="00AB4067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78668F1" w14:textId="77777777" w:rsidR="00946ABB" w:rsidRPr="00704B3C" w:rsidRDefault="00946ABB" w:rsidP="00946ABB">
      <w:pPr>
        <w:pStyle w:val="ListParagraph"/>
        <w:ind w:left="1440"/>
        <w:rPr>
          <w:rFonts w:ascii="Arial" w:hAnsi="Arial" w:cs="Arial"/>
        </w:rPr>
      </w:pPr>
    </w:p>
    <w:p w14:paraId="3C068072" w14:textId="77777777" w:rsidR="00F77F50" w:rsidRPr="00704B3C" w:rsidRDefault="00F77F50" w:rsidP="00F77F50">
      <w:pPr>
        <w:rPr>
          <w:rFonts w:ascii="Arial" w:hAnsi="Arial" w:cs="Arial"/>
        </w:rPr>
      </w:pPr>
    </w:p>
    <w:p w14:paraId="183116EE" w14:textId="74A1950C" w:rsidR="00D11B81" w:rsidRPr="00B305E6" w:rsidRDefault="00B13009" w:rsidP="00B305E6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E78A1F2" w14:textId="2EE49D83" w:rsidR="00D11B81" w:rsidRDefault="00D11B81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137B7599" w14:textId="77777777" w:rsidR="00180CD0" w:rsidRDefault="00180CD0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54FF03E2" w14:textId="2E495618" w:rsidR="00F77F50" w:rsidRPr="00704B3C" w:rsidRDefault="00F77F50" w:rsidP="00F77F50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Closing</w:t>
      </w:r>
    </w:p>
    <w:p w14:paraId="0589832C" w14:textId="77777777" w:rsidR="00CC1CD9" w:rsidRPr="00704B3C" w:rsidRDefault="00CC1CD9" w:rsidP="00F77F50">
      <w:pPr>
        <w:jc w:val="center"/>
        <w:rPr>
          <w:rFonts w:ascii="Arial" w:hAnsi="Arial" w:cs="Arial"/>
          <w:b/>
          <w:bCs/>
          <w:u w:val="single"/>
        </w:rPr>
      </w:pPr>
    </w:p>
    <w:p w14:paraId="45478FE3" w14:textId="6567DEDD" w:rsidR="00F77F50" w:rsidRPr="00704B3C" w:rsidRDefault="00F77F50" w:rsidP="00F77F50">
      <w:pPr>
        <w:jc w:val="center"/>
        <w:rPr>
          <w:rFonts w:ascii="Arial" w:hAnsi="Arial" w:cs="Arial"/>
          <w:u w:val="single"/>
        </w:rPr>
      </w:pPr>
    </w:p>
    <w:p w14:paraId="5CDDB799" w14:textId="48038465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Work Schedule:</w:t>
      </w:r>
      <w:r w:rsidRPr="00704B3C">
        <w:rPr>
          <w:rFonts w:ascii="Arial" w:hAnsi="Arial" w:cs="Arial"/>
        </w:rPr>
        <w:t xml:space="preserve"> </w:t>
      </w:r>
      <w:r w:rsidR="00B13009">
        <w:rPr>
          <w:rFonts w:ascii="Arial" w:hAnsi="Arial" w:cs="Arial"/>
        </w:rPr>
        <w:t xml:space="preserve"> </w:t>
      </w:r>
      <w:r w:rsidR="00B20C8F">
        <w:rPr>
          <w:rFonts w:ascii="Arial" w:hAnsi="Arial" w:cs="Arial"/>
        </w:rPr>
        <w:t xml:space="preserve"> </w:t>
      </w:r>
    </w:p>
    <w:p w14:paraId="2CD3C571" w14:textId="77777777" w:rsidR="00946ABB" w:rsidRPr="00704B3C" w:rsidRDefault="00946ABB" w:rsidP="00946ABB">
      <w:pPr>
        <w:pStyle w:val="ListParagraph"/>
        <w:rPr>
          <w:rFonts w:ascii="Arial" w:hAnsi="Arial" w:cs="Arial"/>
          <w:u w:val="single"/>
        </w:rPr>
      </w:pPr>
    </w:p>
    <w:p w14:paraId="3C914C72" w14:textId="77777777" w:rsidR="00F77F50" w:rsidRPr="00704B3C" w:rsidRDefault="00F77F50" w:rsidP="00F77F50">
      <w:pPr>
        <w:pStyle w:val="ListParagraph"/>
        <w:rPr>
          <w:rFonts w:ascii="Arial" w:hAnsi="Arial" w:cs="Arial"/>
          <w:u w:val="single"/>
        </w:rPr>
      </w:pPr>
    </w:p>
    <w:p w14:paraId="48F4653F" w14:textId="3C1DF53E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Salary:</w:t>
      </w:r>
      <w:r w:rsidRPr="00704B3C">
        <w:rPr>
          <w:rFonts w:ascii="Arial" w:hAnsi="Arial" w:cs="Arial"/>
        </w:rPr>
        <w:t xml:space="preserve"> </w:t>
      </w:r>
      <w:r w:rsidR="00B13009">
        <w:rPr>
          <w:rFonts w:ascii="Arial" w:hAnsi="Arial" w:cs="Arial"/>
        </w:rPr>
        <w:t xml:space="preserve"> </w:t>
      </w:r>
      <w:r w:rsidR="00B20C8F">
        <w:rPr>
          <w:rFonts w:ascii="Arial" w:hAnsi="Arial" w:cs="Arial"/>
        </w:rPr>
        <w:t xml:space="preserve"> </w:t>
      </w:r>
    </w:p>
    <w:p w14:paraId="6456694B" w14:textId="77777777" w:rsidR="00946ABB" w:rsidRPr="00704B3C" w:rsidRDefault="00946ABB" w:rsidP="00946ABB">
      <w:pPr>
        <w:pStyle w:val="ListParagraph"/>
        <w:rPr>
          <w:rFonts w:ascii="Arial" w:hAnsi="Arial" w:cs="Arial"/>
          <w:u w:val="single"/>
        </w:rPr>
      </w:pPr>
    </w:p>
    <w:p w14:paraId="6CE9168F" w14:textId="77777777" w:rsidR="00F77F50" w:rsidRPr="00704B3C" w:rsidRDefault="00F77F50" w:rsidP="00F77F50">
      <w:pPr>
        <w:rPr>
          <w:rFonts w:ascii="Arial" w:hAnsi="Arial" w:cs="Arial"/>
          <w:u w:val="single"/>
        </w:rPr>
      </w:pPr>
    </w:p>
    <w:p w14:paraId="1E1B98C1" w14:textId="54FBB3F4" w:rsidR="00F77F50" w:rsidRPr="00704B3C" w:rsidRDefault="00F77F50" w:rsidP="00F77F50">
      <w:pPr>
        <w:pStyle w:val="ListParagraph"/>
        <w:numPr>
          <w:ilvl w:val="0"/>
          <w:numId w:val="4"/>
        </w:numPr>
        <w:rPr>
          <w:rFonts w:ascii="Arial" w:hAnsi="Arial" w:cs="Arial"/>
          <w:u w:val="single"/>
        </w:rPr>
      </w:pPr>
      <w:r w:rsidRPr="00704B3C">
        <w:rPr>
          <w:rFonts w:ascii="Arial" w:hAnsi="Arial" w:cs="Arial"/>
          <w:b/>
          <w:bCs/>
        </w:rPr>
        <w:t>Candidate Questions:</w:t>
      </w:r>
      <w:r w:rsidRPr="00704B3C">
        <w:rPr>
          <w:rFonts w:ascii="Arial" w:hAnsi="Arial" w:cs="Arial"/>
        </w:rPr>
        <w:t xml:space="preserve"> </w:t>
      </w:r>
      <w:r w:rsidR="00B13009">
        <w:rPr>
          <w:rFonts w:ascii="Arial" w:hAnsi="Arial" w:cs="Arial"/>
        </w:rPr>
        <w:t xml:space="preserve"> </w:t>
      </w:r>
    </w:p>
    <w:p w14:paraId="5F184AAA" w14:textId="3EC2B026" w:rsidR="00303A0C" w:rsidRDefault="00303A0C" w:rsidP="00303A0C">
      <w:pPr>
        <w:rPr>
          <w:rFonts w:ascii="Arial" w:hAnsi="Arial" w:cs="Arial"/>
        </w:rPr>
      </w:pPr>
    </w:p>
    <w:p w14:paraId="24D74194" w14:textId="70FB9924" w:rsidR="00303A0C" w:rsidRDefault="00303A0C" w:rsidP="00303A0C">
      <w:pPr>
        <w:rPr>
          <w:rFonts w:ascii="Arial" w:hAnsi="Arial" w:cs="Arial"/>
        </w:rPr>
      </w:pPr>
    </w:p>
    <w:p w14:paraId="01479E3B" w14:textId="025B1B3E" w:rsidR="007B3E04" w:rsidRDefault="006F57E7" w:rsidP="00303A0C">
      <w:pPr>
        <w:rPr>
          <w:rFonts w:ascii="Arial" w:hAnsi="Arial" w:cs="Arial"/>
        </w:rPr>
      </w:pPr>
      <w:r w:rsidRPr="006F57E7">
        <w:rPr>
          <w:rFonts w:ascii="Arial" w:hAnsi="Arial" w:cs="Arial"/>
          <w:b/>
          <w:bCs/>
        </w:rPr>
        <w:t>Additional Notes:</w:t>
      </w:r>
      <w:r>
        <w:rPr>
          <w:rFonts w:ascii="Arial" w:hAnsi="Arial" w:cs="Arial"/>
        </w:rPr>
        <w:t xml:space="preserve"> </w:t>
      </w:r>
    </w:p>
    <w:p w14:paraId="7C30D6E3" w14:textId="78B0B99A" w:rsidR="00180CD0" w:rsidRDefault="00180CD0" w:rsidP="00303A0C">
      <w:pPr>
        <w:rPr>
          <w:rFonts w:ascii="Arial" w:hAnsi="Arial" w:cs="Arial"/>
        </w:rPr>
      </w:pPr>
    </w:p>
    <w:p w14:paraId="2ECD3285" w14:textId="1117EF9C" w:rsidR="00180CD0" w:rsidRDefault="00180CD0" w:rsidP="00303A0C">
      <w:pPr>
        <w:rPr>
          <w:rFonts w:ascii="Arial" w:hAnsi="Arial" w:cs="Arial"/>
        </w:rPr>
      </w:pPr>
    </w:p>
    <w:p w14:paraId="5E4FFE99" w14:textId="3DE725FF" w:rsidR="00180CD0" w:rsidRDefault="00180CD0" w:rsidP="00303A0C">
      <w:pPr>
        <w:rPr>
          <w:rFonts w:ascii="Arial" w:hAnsi="Arial" w:cs="Arial"/>
        </w:rPr>
      </w:pPr>
    </w:p>
    <w:p w14:paraId="67A98F7C" w14:textId="77777777" w:rsidR="00180CD0" w:rsidRDefault="00180CD0" w:rsidP="00303A0C">
      <w:pPr>
        <w:rPr>
          <w:rFonts w:ascii="Arial" w:hAnsi="Arial" w:cs="Arial"/>
        </w:rPr>
      </w:pPr>
    </w:p>
    <w:p w14:paraId="5946981D" w14:textId="52173E59" w:rsidR="00303A0C" w:rsidRDefault="00303A0C" w:rsidP="00303A0C">
      <w:pPr>
        <w:rPr>
          <w:rFonts w:ascii="Arial" w:hAnsi="Arial" w:cs="Arial"/>
        </w:rPr>
      </w:pPr>
    </w:p>
    <w:p w14:paraId="60BFCBD3" w14:textId="38FB4248" w:rsidR="00B13009" w:rsidRDefault="00B13009" w:rsidP="00303A0C">
      <w:pPr>
        <w:rPr>
          <w:rFonts w:ascii="Arial" w:hAnsi="Arial" w:cs="Arial"/>
        </w:rPr>
      </w:pPr>
    </w:p>
    <w:p w14:paraId="1A2A9BD3" w14:textId="6FA8B50E" w:rsidR="00B13009" w:rsidRDefault="00B13009" w:rsidP="00303A0C">
      <w:pPr>
        <w:rPr>
          <w:rFonts w:ascii="Arial" w:hAnsi="Arial" w:cs="Arial"/>
        </w:rPr>
      </w:pPr>
    </w:p>
    <w:p w14:paraId="3636DE43" w14:textId="71F973B3" w:rsidR="00B13009" w:rsidRDefault="00B13009" w:rsidP="00303A0C">
      <w:pPr>
        <w:rPr>
          <w:rFonts w:ascii="Arial" w:hAnsi="Arial" w:cs="Arial"/>
        </w:rPr>
      </w:pPr>
    </w:p>
    <w:p w14:paraId="09D87F2F" w14:textId="5193E9F1" w:rsidR="00B13009" w:rsidRDefault="00B13009" w:rsidP="00303A0C">
      <w:pPr>
        <w:rPr>
          <w:rFonts w:ascii="Arial" w:hAnsi="Arial" w:cs="Arial"/>
        </w:rPr>
      </w:pPr>
    </w:p>
    <w:p w14:paraId="3282A169" w14:textId="58771155" w:rsidR="00B13009" w:rsidRDefault="00B13009" w:rsidP="00303A0C">
      <w:pPr>
        <w:rPr>
          <w:rFonts w:ascii="Arial" w:hAnsi="Arial" w:cs="Arial"/>
        </w:rPr>
      </w:pPr>
    </w:p>
    <w:p w14:paraId="6AE0E210" w14:textId="504D6723" w:rsidR="00B13009" w:rsidRDefault="00B13009" w:rsidP="00303A0C">
      <w:pPr>
        <w:rPr>
          <w:rFonts w:ascii="Arial" w:hAnsi="Arial" w:cs="Arial"/>
        </w:rPr>
      </w:pPr>
    </w:p>
    <w:p w14:paraId="4E4E4240" w14:textId="77777777" w:rsidR="00B13009" w:rsidRDefault="00B13009" w:rsidP="00303A0C">
      <w:pPr>
        <w:rPr>
          <w:rFonts w:ascii="Arial" w:hAnsi="Arial" w:cs="Arial"/>
        </w:rPr>
      </w:pPr>
    </w:p>
    <w:p w14:paraId="67F7A137" w14:textId="77777777" w:rsidR="00180CD0" w:rsidRDefault="00180CD0" w:rsidP="00303A0C">
      <w:pPr>
        <w:rPr>
          <w:rFonts w:ascii="Arial" w:hAnsi="Arial" w:cs="Arial"/>
        </w:rPr>
      </w:pPr>
    </w:p>
    <w:p w14:paraId="1B99DFFD" w14:textId="1CEED464" w:rsidR="00303A0C" w:rsidRDefault="007B3E04" w:rsidP="007B3E04">
      <w:pPr>
        <w:jc w:val="center"/>
        <w:rPr>
          <w:rFonts w:ascii="Arial" w:hAnsi="Arial" w:cs="Arial"/>
        </w:rPr>
      </w:pPr>
      <w:r w:rsidRPr="007B3E04">
        <w:rPr>
          <w:rFonts w:ascii="Arial" w:hAnsi="Arial" w:cs="Arial"/>
          <w:noProof/>
        </w:rPr>
        <w:drawing>
          <wp:inline distT="0" distB="0" distL="0" distR="0" wp14:anchorId="771BDED1" wp14:editId="033FF031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6C2A5" w14:textId="4875DDE7" w:rsidR="007B3E04" w:rsidRDefault="007B3E04" w:rsidP="007B3E04">
      <w:pPr>
        <w:jc w:val="center"/>
        <w:rPr>
          <w:rFonts w:ascii="Arial" w:hAnsi="Arial" w:cs="Arial"/>
        </w:rPr>
      </w:pPr>
    </w:p>
    <w:p w14:paraId="5127B6C5" w14:textId="77777777" w:rsidR="007B3E04" w:rsidRPr="00303A0C" w:rsidRDefault="00D05B8D" w:rsidP="007B3E04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="007B3E04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14:paraId="6CCEB5F7" w14:textId="77777777" w:rsidR="007B3E04" w:rsidRDefault="007B3E04" w:rsidP="007B3E04">
      <w:pPr>
        <w:jc w:val="center"/>
        <w:rPr>
          <w:rFonts w:ascii="Arial" w:hAnsi="Arial" w:cs="Arial"/>
        </w:rPr>
      </w:pPr>
    </w:p>
    <w:sectPr w:rsidR="007B3E04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A5026"/>
    <w:multiLevelType w:val="hybridMultilevel"/>
    <w:tmpl w:val="0C347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3284E"/>
    <w:multiLevelType w:val="hybridMultilevel"/>
    <w:tmpl w:val="F9561E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86CF7"/>
    <w:multiLevelType w:val="hybridMultilevel"/>
    <w:tmpl w:val="FF867A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71222"/>
    <w:multiLevelType w:val="hybridMultilevel"/>
    <w:tmpl w:val="B704C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47"/>
    <w:rsid w:val="000157E2"/>
    <w:rsid w:val="00180CD0"/>
    <w:rsid w:val="00207AA2"/>
    <w:rsid w:val="002F6516"/>
    <w:rsid w:val="00303A0C"/>
    <w:rsid w:val="00676D5A"/>
    <w:rsid w:val="006F57E7"/>
    <w:rsid w:val="00704B3C"/>
    <w:rsid w:val="007B3E04"/>
    <w:rsid w:val="008320BB"/>
    <w:rsid w:val="00887C43"/>
    <w:rsid w:val="00902B74"/>
    <w:rsid w:val="00946ABB"/>
    <w:rsid w:val="00A6597C"/>
    <w:rsid w:val="00A95C8F"/>
    <w:rsid w:val="00AB4067"/>
    <w:rsid w:val="00B07047"/>
    <w:rsid w:val="00B13009"/>
    <w:rsid w:val="00B20C8F"/>
    <w:rsid w:val="00B305E6"/>
    <w:rsid w:val="00B861A4"/>
    <w:rsid w:val="00B86270"/>
    <w:rsid w:val="00CC1CD9"/>
    <w:rsid w:val="00D05B8D"/>
    <w:rsid w:val="00D11B81"/>
    <w:rsid w:val="00D516AA"/>
    <w:rsid w:val="00DA6211"/>
    <w:rsid w:val="00E33800"/>
    <w:rsid w:val="00F27931"/>
    <w:rsid w:val="00F77F50"/>
    <w:rsid w:val="00F8238D"/>
    <w:rsid w:val="00F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014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0704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2B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C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97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97C"/>
    <w:rPr>
      <w:rFonts w:ascii="Times New Roman" w:eastAsiaTheme="minorEastAsia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B3E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llyo.com/solutions/recruiting-automation/schedule-interview/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 Interview Schedule with Questions_Blank.dotx</Template>
  <TotalTime>0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2</cp:revision>
  <cp:lastPrinted>2019-08-22T17:24:00Z</cp:lastPrinted>
  <dcterms:created xsi:type="dcterms:W3CDTF">2019-08-30T19:51:00Z</dcterms:created>
  <dcterms:modified xsi:type="dcterms:W3CDTF">2019-08-30T19:51:00Z</dcterms:modified>
</cp:coreProperties>
</file>