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760F6" w14:textId="73D55286" w:rsidR="00B07047" w:rsidRPr="00B86270" w:rsidRDefault="00B07047" w:rsidP="00A95C8F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  <w:bookmarkStart w:id="0" w:name="_GoBack"/>
      <w:bookmarkEnd w:id="0"/>
      <w:r w:rsidRPr="00B86270">
        <w:rPr>
          <w:rFonts w:ascii="Arial" w:hAnsi="Arial" w:cs="Arial"/>
          <w:b/>
          <w:color w:val="2D3E55"/>
          <w:sz w:val="40"/>
          <w:szCs w:val="40"/>
        </w:rPr>
        <w:t>Sample Interview Schedule with Questions</w:t>
      </w:r>
    </w:p>
    <w:p w14:paraId="28BFAF9E" w14:textId="1AE120F0" w:rsidR="00D516AA" w:rsidRPr="00902B74" w:rsidRDefault="00D516AA">
      <w:pPr>
        <w:rPr>
          <w:rFonts w:ascii="Arial" w:hAnsi="Arial" w:cs="Arial"/>
        </w:rPr>
      </w:pPr>
    </w:p>
    <w:p w14:paraId="49B964AA" w14:textId="62125901" w:rsidR="00F27931" w:rsidRDefault="00F27931" w:rsidP="00F27931">
      <w:pPr>
        <w:jc w:val="center"/>
        <w:rPr>
          <w:rFonts w:ascii="Arial" w:hAnsi="Arial" w:cs="Arial"/>
        </w:rPr>
      </w:pPr>
    </w:p>
    <w:p w14:paraId="74ED77BE" w14:textId="5517A1F1" w:rsidR="00946ABB" w:rsidRPr="00704B3C" w:rsidRDefault="00946ABB" w:rsidP="00F27931">
      <w:pPr>
        <w:jc w:val="center"/>
        <w:rPr>
          <w:rFonts w:ascii="Arial" w:hAnsi="Arial" w:cs="Arial"/>
        </w:rPr>
      </w:pPr>
    </w:p>
    <w:p w14:paraId="06AC8660" w14:textId="77777777" w:rsidR="00946ABB" w:rsidRPr="00704B3C" w:rsidRDefault="00946ABB" w:rsidP="00F27931">
      <w:pPr>
        <w:jc w:val="center"/>
        <w:rPr>
          <w:rFonts w:ascii="Arial" w:hAnsi="Arial" w:cs="Arial"/>
        </w:rPr>
      </w:pPr>
    </w:p>
    <w:p w14:paraId="04B7366A" w14:textId="254C2839" w:rsidR="00F27931" w:rsidRPr="00704B3C" w:rsidRDefault="00F27931" w:rsidP="00F27931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04B3C">
        <w:rPr>
          <w:rFonts w:ascii="Arial" w:hAnsi="Arial" w:cs="Arial"/>
          <w:b/>
          <w:bCs/>
          <w:color w:val="000000" w:themeColor="text1"/>
          <w:u w:val="single"/>
        </w:rPr>
        <w:t>Opening</w:t>
      </w:r>
    </w:p>
    <w:p w14:paraId="75AFCFFF" w14:textId="77777777" w:rsidR="00CC1CD9" w:rsidRPr="00704B3C" w:rsidRDefault="00CC1CD9" w:rsidP="00F27931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2E4E02B4" w14:textId="2E94784B" w:rsidR="00F27931" w:rsidRPr="00704B3C" w:rsidRDefault="00F27931">
      <w:pPr>
        <w:rPr>
          <w:rFonts w:ascii="Arial" w:hAnsi="Arial" w:cs="Arial"/>
          <w:color w:val="000000" w:themeColor="text1"/>
        </w:rPr>
      </w:pPr>
    </w:p>
    <w:p w14:paraId="10D794CA" w14:textId="41ADF3B5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Establish Rapport:</w:t>
      </w:r>
      <w:r w:rsidRPr="00704B3C">
        <w:rPr>
          <w:rFonts w:ascii="Arial" w:hAnsi="Arial" w:cs="Arial"/>
          <w:color w:val="000000" w:themeColor="text1"/>
        </w:rPr>
        <w:t xml:space="preserve"> Introduce yourself and your position with the company. </w:t>
      </w:r>
    </w:p>
    <w:p w14:paraId="73B9A701" w14:textId="6C95310A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Purpose of Interview:</w:t>
      </w:r>
      <w:r w:rsidRPr="00704B3C">
        <w:rPr>
          <w:rFonts w:ascii="Arial" w:hAnsi="Arial" w:cs="Arial"/>
          <w:color w:val="000000" w:themeColor="text1"/>
        </w:rPr>
        <w:t xml:space="preserve"> Questions about work experience, </w:t>
      </w:r>
      <w:r w:rsidR="00676D5A">
        <w:rPr>
          <w:rFonts w:ascii="Arial" w:hAnsi="Arial" w:cs="Arial"/>
          <w:color w:val="000000" w:themeColor="text1"/>
        </w:rPr>
        <w:t>training</w:t>
      </w:r>
      <w:r w:rsidRPr="00704B3C">
        <w:rPr>
          <w:rFonts w:ascii="Arial" w:hAnsi="Arial" w:cs="Arial"/>
          <w:color w:val="000000" w:themeColor="text1"/>
        </w:rPr>
        <w:t>, etc.</w:t>
      </w:r>
    </w:p>
    <w:p w14:paraId="4433D4F0" w14:textId="1BD8972C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Motivation:</w:t>
      </w:r>
      <w:r w:rsidRPr="00704B3C">
        <w:rPr>
          <w:rFonts w:ascii="Arial" w:hAnsi="Arial" w:cs="Arial"/>
          <w:color w:val="000000" w:themeColor="text1"/>
        </w:rPr>
        <w:t xml:space="preserve"> Find out more about </w:t>
      </w:r>
      <w:r w:rsidR="00A6597C">
        <w:rPr>
          <w:rFonts w:ascii="Arial" w:hAnsi="Arial" w:cs="Arial"/>
          <w:color w:val="000000" w:themeColor="text1"/>
        </w:rPr>
        <w:t xml:space="preserve">the </w:t>
      </w:r>
      <w:r w:rsidRPr="00704B3C">
        <w:rPr>
          <w:rFonts w:ascii="Arial" w:hAnsi="Arial" w:cs="Arial"/>
          <w:color w:val="000000" w:themeColor="text1"/>
        </w:rPr>
        <w:t xml:space="preserve">candidate to establish a good fit for </w:t>
      </w:r>
      <w:r w:rsidR="00A6597C">
        <w:rPr>
          <w:rFonts w:ascii="Arial" w:hAnsi="Arial" w:cs="Arial"/>
          <w:color w:val="000000" w:themeColor="text1"/>
        </w:rPr>
        <w:t xml:space="preserve">the </w:t>
      </w:r>
      <w:r w:rsidRPr="00704B3C">
        <w:rPr>
          <w:rFonts w:ascii="Arial" w:hAnsi="Arial" w:cs="Arial"/>
          <w:color w:val="000000" w:themeColor="text1"/>
        </w:rPr>
        <w:t>position and company.</w:t>
      </w:r>
    </w:p>
    <w:p w14:paraId="6872566A" w14:textId="0F9038E6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Time</w:t>
      </w:r>
      <w:r w:rsidR="00A6597C">
        <w:rPr>
          <w:rFonts w:ascii="Arial" w:hAnsi="Arial" w:cs="Arial"/>
          <w:b/>
          <w:bCs/>
          <w:color w:val="000000" w:themeColor="text1"/>
        </w:rPr>
        <w:t>l</w:t>
      </w:r>
      <w:r w:rsidRPr="00704B3C">
        <w:rPr>
          <w:rFonts w:ascii="Arial" w:hAnsi="Arial" w:cs="Arial"/>
          <w:b/>
          <w:bCs/>
          <w:color w:val="000000" w:themeColor="text1"/>
        </w:rPr>
        <w:t>ine:</w:t>
      </w:r>
      <w:r w:rsidRPr="00704B3C">
        <w:rPr>
          <w:rFonts w:ascii="Arial" w:hAnsi="Arial" w:cs="Arial"/>
          <w:color w:val="000000" w:themeColor="text1"/>
        </w:rPr>
        <w:t xml:space="preserve"> Give</w:t>
      </w:r>
      <w:r w:rsidR="00A6597C">
        <w:rPr>
          <w:rFonts w:ascii="Arial" w:hAnsi="Arial" w:cs="Arial"/>
          <w:color w:val="000000" w:themeColor="text1"/>
        </w:rPr>
        <w:t xml:space="preserve"> an</w:t>
      </w:r>
      <w:r w:rsidRPr="00704B3C">
        <w:rPr>
          <w:rFonts w:ascii="Arial" w:hAnsi="Arial" w:cs="Arial"/>
          <w:color w:val="000000" w:themeColor="text1"/>
        </w:rPr>
        <w:t xml:space="preserve"> estimate of the time it will take to complete </w:t>
      </w:r>
      <w:r w:rsidR="00A6597C">
        <w:rPr>
          <w:rFonts w:ascii="Arial" w:hAnsi="Arial" w:cs="Arial"/>
          <w:color w:val="000000" w:themeColor="text1"/>
        </w:rPr>
        <w:t xml:space="preserve">the </w:t>
      </w:r>
      <w:r w:rsidRPr="00704B3C">
        <w:rPr>
          <w:rFonts w:ascii="Arial" w:hAnsi="Arial" w:cs="Arial"/>
          <w:color w:val="000000" w:themeColor="text1"/>
        </w:rPr>
        <w:t>interview</w:t>
      </w:r>
      <w:r w:rsidR="00A6597C">
        <w:rPr>
          <w:rFonts w:ascii="Arial" w:hAnsi="Arial" w:cs="Arial"/>
          <w:color w:val="000000" w:themeColor="text1"/>
        </w:rPr>
        <w:t>.</w:t>
      </w:r>
    </w:p>
    <w:p w14:paraId="6081D45A" w14:textId="7F13F2AC" w:rsidR="00F27931" w:rsidRPr="00704B3C" w:rsidRDefault="00F27931">
      <w:pPr>
        <w:rPr>
          <w:rFonts w:ascii="Arial" w:hAnsi="Arial" w:cs="Arial"/>
        </w:rPr>
      </w:pPr>
    </w:p>
    <w:p w14:paraId="3B51A560" w14:textId="46421523" w:rsidR="00902B74" w:rsidRPr="00704B3C" w:rsidRDefault="00902B74">
      <w:pPr>
        <w:rPr>
          <w:rFonts w:ascii="Arial" w:hAnsi="Arial" w:cs="Arial"/>
        </w:rPr>
      </w:pPr>
    </w:p>
    <w:p w14:paraId="7031C192" w14:textId="74CB59CD" w:rsidR="00902B74" w:rsidRPr="00704B3C" w:rsidRDefault="00902B74" w:rsidP="00902B74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Body</w:t>
      </w:r>
    </w:p>
    <w:p w14:paraId="38410A87" w14:textId="77777777" w:rsidR="00CC1CD9" w:rsidRPr="00704B3C" w:rsidRDefault="00CC1CD9" w:rsidP="00902B74">
      <w:pPr>
        <w:jc w:val="center"/>
        <w:rPr>
          <w:rFonts w:ascii="Arial" w:hAnsi="Arial" w:cs="Arial"/>
          <w:b/>
          <w:bCs/>
          <w:u w:val="single"/>
        </w:rPr>
      </w:pPr>
    </w:p>
    <w:p w14:paraId="5308FD10" w14:textId="32374CA9" w:rsidR="00F27931" w:rsidRPr="00704B3C" w:rsidRDefault="00F27931">
      <w:pPr>
        <w:rPr>
          <w:rFonts w:ascii="Arial" w:hAnsi="Arial" w:cs="Arial"/>
        </w:rPr>
      </w:pPr>
    </w:p>
    <w:p w14:paraId="194F36EA" w14:textId="51AA1558" w:rsidR="00902B74" w:rsidRPr="00704B3C" w:rsidRDefault="00902B74" w:rsidP="00902B7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t>Position/Career Goals:</w:t>
      </w:r>
    </w:p>
    <w:p w14:paraId="0501BFCB" w14:textId="77777777" w:rsidR="00DA6211" w:rsidRPr="00704B3C" w:rsidRDefault="00DA6211" w:rsidP="00DA6211">
      <w:pPr>
        <w:ind w:left="720"/>
        <w:rPr>
          <w:rFonts w:ascii="Arial" w:hAnsi="Arial" w:cs="Arial"/>
        </w:rPr>
      </w:pPr>
    </w:p>
    <w:p w14:paraId="52F33BEB" w14:textId="057F4EBC" w:rsidR="00902B74" w:rsidRPr="00704B3C" w:rsidRDefault="00902B74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eastAsia="Times New Roman" w:hAnsi="Arial" w:cs="Arial"/>
          <w:color w:val="000000"/>
        </w:rPr>
        <w:t>How did you find out about this open position with our company?</w:t>
      </w:r>
      <w:r w:rsidR="00B20C8F">
        <w:rPr>
          <w:rFonts w:ascii="Arial" w:eastAsia="Times New Roman" w:hAnsi="Arial" w:cs="Arial"/>
          <w:color w:val="000000"/>
        </w:rPr>
        <w:t xml:space="preserve"> </w:t>
      </w:r>
    </w:p>
    <w:p w14:paraId="73C90F64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7C9FFA3E" w14:textId="77777777" w:rsidR="00902B74" w:rsidRPr="00704B3C" w:rsidRDefault="00902B74" w:rsidP="00902B74">
      <w:pPr>
        <w:pStyle w:val="ListParagraph"/>
        <w:ind w:left="1440"/>
        <w:rPr>
          <w:rFonts w:ascii="Arial" w:hAnsi="Arial" w:cs="Arial"/>
        </w:rPr>
      </w:pPr>
    </w:p>
    <w:p w14:paraId="2C56F07D" w14:textId="2AE38D13" w:rsidR="00902B74" w:rsidRPr="00704B3C" w:rsidRDefault="00902B74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 xml:space="preserve">What </w:t>
      </w:r>
      <w:r w:rsidR="00A6597C" w:rsidRPr="00704B3C">
        <w:rPr>
          <w:rFonts w:ascii="Arial" w:hAnsi="Arial" w:cs="Arial"/>
        </w:rPr>
        <w:t>p</w:t>
      </w:r>
      <w:r w:rsidR="00A6597C">
        <w:rPr>
          <w:rFonts w:ascii="Arial" w:hAnsi="Arial" w:cs="Arial"/>
        </w:rPr>
        <w:t>iqu</w:t>
      </w:r>
      <w:r w:rsidR="00A6597C" w:rsidRPr="00704B3C">
        <w:rPr>
          <w:rFonts w:ascii="Arial" w:hAnsi="Arial" w:cs="Arial"/>
        </w:rPr>
        <w:t xml:space="preserve">ed </w:t>
      </w:r>
      <w:r w:rsidRPr="00704B3C">
        <w:rPr>
          <w:rFonts w:ascii="Arial" w:hAnsi="Arial" w:cs="Arial"/>
        </w:rPr>
        <w:t>your interest in this career opportunity?</w:t>
      </w:r>
      <w:r w:rsidR="00B20C8F">
        <w:rPr>
          <w:rFonts w:ascii="Arial" w:hAnsi="Arial" w:cs="Arial"/>
        </w:rPr>
        <w:t xml:space="preserve"> </w:t>
      </w:r>
    </w:p>
    <w:p w14:paraId="21BE12F5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1543293D" w14:textId="77777777" w:rsidR="00902B74" w:rsidRPr="00704B3C" w:rsidRDefault="00902B74" w:rsidP="00902B74">
      <w:pPr>
        <w:pStyle w:val="ListParagraph"/>
        <w:rPr>
          <w:rFonts w:ascii="Arial" w:hAnsi="Arial" w:cs="Arial"/>
        </w:rPr>
      </w:pPr>
    </w:p>
    <w:p w14:paraId="34771953" w14:textId="1E06C382" w:rsidR="00902B74" w:rsidRPr="00704B3C" w:rsidRDefault="00902B74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What are your long-term career goals</w:t>
      </w:r>
      <w:r w:rsidR="00A6597C">
        <w:rPr>
          <w:rFonts w:ascii="Arial" w:hAnsi="Arial" w:cs="Arial"/>
        </w:rPr>
        <w:t>,</w:t>
      </w:r>
      <w:r w:rsidRPr="00704B3C">
        <w:rPr>
          <w:rFonts w:ascii="Arial" w:hAnsi="Arial" w:cs="Arial"/>
        </w:rPr>
        <w:t xml:space="preserve"> </w:t>
      </w:r>
      <w:r w:rsidR="00A6597C">
        <w:rPr>
          <w:rFonts w:ascii="Arial" w:hAnsi="Arial" w:cs="Arial"/>
        </w:rPr>
        <w:t xml:space="preserve">and </w:t>
      </w:r>
      <w:r w:rsidRPr="00704B3C">
        <w:rPr>
          <w:rFonts w:ascii="Arial" w:hAnsi="Arial" w:cs="Arial"/>
        </w:rPr>
        <w:t>how does this position tie</w:t>
      </w:r>
      <w:r w:rsidR="00A6597C">
        <w:rPr>
          <w:rFonts w:ascii="Arial" w:hAnsi="Arial" w:cs="Arial"/>
        </w:rPr>
        <w:t>-</w:t>
      </w:r>
      <w:r w:rsidRPr="00704B3C">
        <w:rPr>
          <w:rFonts w:ascii="Arial" w:hAnsi="Arial" w:cs="Arial"/>
        </w:rPr>
        <w:t>in?</w:t>
      </w:r>
      <w:r w:rsidR="00B20C8F">
        <w:rPr>
          <w:rFonts w:ascii="Arial" w:hAnsi="Arial" w:cs="Arial"/>
        </w:rPr>
        <w:t xml:space="preserve"> </w:t>
      </w:r>
    </w:p>
    <w:p w14:paraId="12D8F2E6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16863BF6" w14:textId="77777777" w:rsidR="00946ABB" w:rsidRPr="00676D5A" w:rsidRDefault="00946ABB" w:rsidP="00676D5A">
      <w:pPr>
        <w:rPr>
          <w:rFonts w:ascii="Arial" w:hAnsi="Arial" w:cs="Arial"/>
        </w:rPr>
      </w:pPr>
    </w:p>
    <w:p w14:paraId="7B90D710" w14:textId="7DDE0709" w:rsidR="00FD40E1" w:rsidRPr="00704B3C" w:rsidRDefault="00FD40E1" w:rsidP="00FD40E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t>Employment History:</w:t>
      </w:r>
    </w:p>
    <w:p w14:paraId="49C0E632" w14:textId="77777777" w:rsidR="00FD40E1" w:rsidRPr="00704B3C" w:rsidRDefault="00FD40E1" w:rsidP="00FD40E1">
      <w:pPr>
        <w:pStyle w:val="ListParagraph"/>
        <w:rPr>
          <w:rFonts w:ascii="Arial" w:hAnsi="Arial" w:cs="Arial"/>
        </w:rPr>
      </w:pPr>
    </w:p>
    <w:p w14:paraId="0AA88409" w14:textId="04870602" w:rsidR="00FD40E1" w:rsidRPr="00704B3C" w:rsidRDefault="00A6597C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Wh</w:t>
      </w:r>
      <w:r>
        <w:rPr>
          <w:rFonts w:ascii="Arial" w:hAnsi="Arial" w:cs="Arial"/>
        </w:rPr>
        <w:t>o</w:t>
      </w:r>
      <w:r w:rsidRPr="00704B3C">
        <w:rPr>
          <w:rFonts w:ascii="Arial" w:hAnsi="Arial" w:cs="Arial"/>
        </w:rPr>
        <w:t xml:space="preserve"> </w:t>
      </w:r>
      <w:r w:rsidR="00FD40E1" w:rsidRPr="00704B3C">
        <w:rPr>
          <w:rFonts w:ascii="Arial" w:hAnsi="Arial" w:cs="Arial"/>
        </w:rPr>
        <w:t>is your current or most recent employer?</w:t>
      </w:r>
      <w:r w:rsidR="00B20C8F">
        <w:rPr>
          <w:rFonts w:ascii="Arial" w:hAnsi="Arial" w:cs="Arial"/>
        </w:rPr>
        <w:t xml:space="preserve"> </w:t>
      </w:r>
    </w:p>
    <w:p w14:paraId="28C64D82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6B011EF3" w14:textId="77777777" w:rsidR="00FD40E1" w:rsidRPr="00704B3C" w:rsidRDefault="00FD40E1" w:rsidP="00FD40E1">
      <w:pPr>
        <w:pStyle w:val="ListParagraph"/>
        <w:ind w:left="1440"/>
        <w:rPr>
          <w:rFonts w:ascii="Arial" w:hAnsi="Arial" w:cs="Arial"/>
        </w:rPr>
      </w:pPr>
    </w:p>
    <w:p w14:paraId="5E68069C" w14:textId="4AFE1B8B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 xml:space="preserve">What </w:t>
      </w:r>
      <w:r w:rsidR="00A6597C">
        <w:rPr>
          <w:rFonts w:ascii="Arial" w:hAnsi="Arial" w:cs="Arial"/>
        </w:rPr>
        <w:t xml:space="preserve">are your </w:t>
      </w:r>
      <w:r w:rsidRPr="00704B3C">
        <w:rPr>
          <w:rFonts w:ascii="Arial" w:hAnsi="Arial" w:cs="Arial"/>
        </w:rPr>
        <w:t xml:space="preserve">responsibilities </w:t>
      </w:r>
      <w:r w:rsidR="00A6597C">
        <w:rPr>
          <w:rFonts w:ascii="Arial" w:hAnsi="Arial" w:cs="Arial"/>
        </w:rPr>
        <w:t>in</w:t>
      </w:r>
      <w:r w:rsidRPr="00704B3C">
        <w:rPr>
          <w:rFonts w:ascii="Arial" w:hAnsi="Arial" w:cs="Arial"/>
        </w:rPr>
        <w:t xml:space="preserve"> your</w:t>
      </w:r>
      <w:r w:rsidR="00A6597C">
        <w:rPr>
          <w:rFonts w:ascii="Arial" w:hAnsi="Arial" w:cs="Arial"/>
        </w:rPr>
        <w:t xml:space="preserve"> current</w:t>
      </w:r>
      <w:r w:rsidRPr="00704B3C">
        <w:rPr>
          <w:rFonts w:ascii="Arial" w:hAnsi="Arial" w:cs="Arial"/>
        </w:rPr>
        <w:t xml:space="preserve"> position?</w:t>
      </w:r>
      <w:r w:rsidR="00B20C8F">
        <w:rPr>
          <w:rFonts w:ascii="Arial" w:hAnsi="Arial" w:cs="Arial"/>
        </w:rPr>
        <w:t xml:space="preserve"> </w:t>
      </w:r>
    </w:p>
    <w:p w14:paraId="1E6825D4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B200D12" w14:textId="77777777" w:rsidR="00FD40E1" w:rsidRPr="00704B3C" w:rsidRDefault="00FD40E1" w:rsidP="00FD40E1">
      <w:pPr>
        <w:rPr>
          <w:rFonts w:ascii="Arial" w:hAnsi="Arial" w:cs="Arial"/>
        </w:rPr>
      </w:pPr>
    </w:p>
    <w:p w14:paraId="29CC73A2" w14:textId="7636FB64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What experience do you have that directly relates to this position?</w:t>
      </w:r>
      <w:r w:rsidR="00B20C8F">
        <w:rPr>
          <w:rFonts w:ascii="Arial" w:hAnsi="Arial" w:cs="Arial"/>
        </w:rPr>
        <w:t xml:space="preserve"> </w:t>
      </w:r>
    </w:p>
    <w:p w14:paraId="71B77DBF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32B5B1E5" w14:textId="77777777" w:rsidR="00FD40E1" w:rsidRPr="00704B3C" w:rsidRDefault="00FD40E1" w:rsidP="00FD40E1">
      <w:pPr>
        <w:rPr>
          <w:rFonts w:ascii="Arial" w:hAnsi="Arial" w:cs="Arial"/>
        </w:rPr>
      </w:pPr>
    </w:p>
    <w:p w14:paraId="7C5C741E" w14:textId="0E693C32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Is there any experience that indirectly relates to this position?</w:t>
      </w:r>
      <w:r w:rsidR="00B20C8F">
        <w:rPr>
          <w:rFonts w:ascii="Arial" w:hAnsi="Arial" w:cs="Arial"/>
        </w:rPr>
        <w:t xml:space="preserve"> </w:t>
      </w:r>
    </w:p>
    <w:p w14:paraId="26B862C0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63C51527" w14:textId="77777777" w:rsidR="00FD40E1" w:rsidRPr="00704B3C" w:rsidRDefault="00FD40E1" w:rsidP="00FD40E1">
      <w:pPr>
        <w:rPr>
          <w:rFonts w:ascii="Arial" w:hAnsi="Arial" w:cs="Arial"/>
        </w:rPr>
      </w:pPr>
    </w:p>
    <w:p w14:paraId="77B7132C" w14:textId="7E333AF1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What makes you a good candidate for this position?</w:t>
      </w:r>
      <w:r w:rsidR="00B20C8F">
        <w:rPr>
          <w:rFonts w:ascii="Arial" w:hAnsi="Arial" w:cs="Arial"/>
        </w:rPr>
        <w:t xml:space="preserve"> </w:t>
      </w:r>
    </w:p>
    <w:p w14:paraId="4882EF7D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46E5299" w14:textId="77777777" w:rsidR="00FD40E1" w:rsidRPr="00704B3C" w:rsidRDefault="00FD40E1" w:rsidP="00FD40E1">
      <w:pPr>
        <w:rPr>
          <w:rFonts w:ascii="Arial" w:hAnsi="Arial" w:cs="Arial"/>
        </w:rPr>
      </w:pPr>
    </w:p>
    <w:p w14:paraId="1C833B7D" w14:textId="7C62A6AF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lastRenderedPageBreak/>
        <w:t xml:space="preserve">Describe your favorite aspects of </w:t>
      </w:r>
      <w:r w:rsidR="00A6597C">
        <w:rPr>
          <w:rFonts w:ascii="Arial" w:hAnsi="Arial" w:cs="Arial"/>
        </w:rPr>
        <w:t xml:space="preserve">your </w:t>
      </w:r>
      <w:r w:rsidRPr="00704B3C">
        <w:rPr>
          <w:rFonts w:ascii="Arial" w:hAnsi="Arial" w:cs="Arial"/>
        </w:rPr>
        <w:t>current or most recent position?</w:t>
      </w:r>
      <w:r w:rsidR="00B20C8F">
        <w:rPr>
          <w:rFonts w:ascii="Arial" w:hAnsi="Arial" w:cs="Arial"/>
        </w:rPr>
        <w:t xml:space="preserve"> </w:t>
      </w:r>
    </w:p>
    <w:p w14:paraId="10F984E6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93A97A1" w14:textId="77777777" w:rsidR="00FD40E1" w:rsidRPr="00704B3C" w:rsidRDefault="00FD40E1" w:rsidP="00FD40E1">
      <w:pPr>
        <w:rPr>
          <w:rFonts w:ascii="Arial" w:hAnsi="Arial" w:cs="Arial"/>
        </w:rPr>
      </w:pPr>
    </w:p>
    <w:p w14:paraId="0C87204B" w14:textId="6FA191AA" w:rsidR="00FD40E1" w:rsidRPr="00704B3C" w:rsidRDefault="00FD40E1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What are you</w:t>
      </w:r>
      <w:r w:rsidR="00A6597C">
        <w:rPr>
          <w:rFonts w:ascii="Arial" w:hAnsi="Arial" w:cs="Arial"/>
        </w:rPr>
        <w:t>r</w:t>
      </w:r>
      <w:r w:rsidRPr="00704B3C">
        <w:rPr>
          <w:rFonts w:ascii="Arial" w:hAnsi="Arial" w:cs="Arial"/>
        </w:rPr>
        <w:t xml:space="preserve"> least favorite aspects of your current or most recent position?</w:t>
      </w:r>
      <w:r w:rsidR="00B20C8F">
        <w:rPr>
          <w:rFonts w:ascii="Arial" w:hAnsi="Arial" w:cs="Arial"/>
        </w:rPr>
        <w:t xml:space="preserve"> </w:t>
      </w:r>
    </w:p>
    <w:p w14:paraId="01EC67B6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16A274BF" w14:textId="77777777" w:rsidR="00AB4067" w:rsidRPr="00704B3C" w:rsidRDefault="00AB4067" w:rsidP="00AB4067">
      <w:pPr>
        <w:pStyle w:val="ListParagraph"/>
        <w:rPr>
          <w:rFonts w:ascii="Arial" w:hAnsi="Arial" w:cs="Arial"/>
          <w:b/>
          <w:bCs/>
        </w:rPr>
      </w:pPr>
    </w:p>
    <w:p w14:paraId="26CB9BC8" w14:textId="117392C5" w:rsidR="00F77F50" w:rsidRPr="00704B3C" w:rsidRDefault="00AB4067" w:rsidP="00F77F5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t>Position</w:t>
      </w:r>
      <w:r w:rsidR="00A6597C">
        <w:rPr>
          <w:rFonts w:ascii="Arial" w:hAnsi="Arial" w:cs="Arial"/>
          <w:b/>
          <w:bCs/>
        </w:rPr>
        <w:t>-</w:t>
      </w:r>
      <w:r w:rsidRPr="00704B3C">
        <w:rPr>
          <w:rFonts w:ascii="Arial" w:hAnsi="Arial" w:cs="Arial"/>
          <w:b/>
          <w:bCs/>
        </w:rPr>
        <w:t>Specific Questions:</w:t>
      </w:r>
    </w:p>
    <w:p w14:paraId="0C4A802E" w14:textId="77777777" w:rsidR="00F77F50" w:rsidRPr="00704B3C" w:rsidRDefault="00F77F50" w:rsidP="00F77F50">
      <w:pPr>
        <w:pStyle w:val="ListParagraph"/>
        <w:rPr>
          <w:rFonts w:ascii="Arial" w:hAnsi="Arial" w:cs="Arial"/>
          <w:b/>
          <w:bCs/>
        </w:rPr>
      </w:pPr>
    </w:p>
    <w:p w14:paraId="620A1169" w14:textId="19D238EE" w:rsidR="00F77F50" w:rsidRPr="00704B3C" w:rsidRDefault="00F77F50" w:rsidP="00F77F50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eastAsia="Times New Roman" w:hAnsi="Arial" w:cs="Arial"/>
          <w:color w:val="000000"/>
        </w:rPr>
        <w:t>Describe your decision</w:t>
      </w:r>
      <w:r w:rsidR="00A6597C">
        <w:rPr>
          <w:rFonts w:ascii="Arial" w:eastAsia="Times New Roman" w:hAnsi="Arial" w:cs="Arial"/>
          <w:color w:val="000000"/>
        </w:rPr>
        <w:t>-</w:t>
      </w:r>
      <w:r w:rsidRPr="00704B3C">
        <w:rPr>
          <w:rFonts w:ascii="Arial" w:eastAsia="Times New Roman" w:hAnsi="Arial" w:cs="Arial"/>
          <w:color w:val="000000"/>
        </w:rPr>
        <w:t>making</w:t>
      </w:r>
      <w:r w:rsidR="00A6597C">
        <w:rPr>
          <w:rFonts w:ascii="Arial" w:eastAsia="Times New Roman" w:hAnsi="Arial" w:cs="Arial"/>
          <w:color w:val="000000"/>
        </w:rPr>
        <w:t xml:space="preserve"> process</w:t>
      </w:r>
      <w:r w:rsidRPr="00704B3C">
        <w:rPr>
          <w:rFonts w:ascii="Arial" w:eastAsia="Times New Roman" w:hAnsi="Arial" w:cs="Arial"/>
          <w:color w:val="000000"/>
        </w:rPr>
        <w:t xml:space="preserve"> when prioritizing work tasks. Give an example </w:t>
      </w:r>
      <w:r w:rsidR="00A6597C">
        <w:rPr>
          <w:rFonts w:ascii="Arial" w:eastAsia="Times New Roman" w:hAnsi="Arial" w:cs="Arial"/>
          <w:color w:val="000000"/>
        </w:rPr>
        <w:t xml:space="preserve">of </w:t>
      </w:r>
      <w:r w:rsidRPr="00704B3C">
        <w:rPr>
          <w:rFonts w:ascii="Arial" w:eastAsia="Times New Roman" w:hAnsi="Arial" w:cs="Arial"/>
          <w:color w:val="000000"/>
        </w:rPr>
        <w:t>when you used your time management skills.</w:t>
      </w:r>
      <w:r w:rsidR="00B20C8F">
        <w:rPr>
          <w:rFonts w:ascii="Arial" w:eastAsia="Times New Roman" w:hAnsi="Arial" w:cs="Arial"/>
          <w:color w:val="000000"/>
        </w:rPr>
        <w:t xml:space="preserve"> </w:t>
      </w:r>
    </w:p>
    <w:p w14:paraId="16751BDE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32D9F2E" w14:textId="77777777" w:rsidR="00F77F50" w:rsidRPr="00704B3C" w:rsidRDefault="00F77F50" w:rsidP="00F77F50">
      <w:pPr>
        <w:pStyle w:val="ListParagraph"/>
        <w:ind w:left="1440"/>
        <w:rPr>
          <w:rFonts w:ascii="Arial" w:hAnsi="Arial" w:cs="Arial"/>
        </w:rPr>
      </w:pPr>
    </w:p>
    <w:p w14:paraId="08E9C065" w14:textId="1792D24C" w:rsidR="00AB4067" w:rsidRPr="00704B3C" w:rsidRDefault="00F77F50" w:rsidP="00AB4067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Describe your work experience working alone and as part of a team. What are some challenges you had to overcome for both?</w:t>
      </w:r>
      <w:r w:rsidR="00B20C8F">
        <w:rPr>
          <w:rFonts w:ascii="Arial" w:hAnsi="Arial" w:cs="Arial"/>
        </w:rPr>
        <w:t xml:space="preserve"> </w:t>
      </w:r>
    </w:p>
    <w:p w14:paraId="091CCC4F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26BAE057" w14:textId="77777777" w:rsidR="00F77F50" w:rsidRPr="00704B3C" w:rsidRDefault="00F77F50" w:rsidP="00F77F50">
      <w:pPr>
        <w:rPr>
          <w:rFonts w:ascii="Arial" w:hAnsi="Arial" w:cs="Arial"/>
        </w:rPr>
      </w:pPr>
    </w:p>
    <w:p w14:paraId="54A79F8C" w14:textId="589642F0" w:rsidR="00AB4067" w:rsidRPr="00704B3C" w:rsidRDefault="00F77F50" w:rsidP="00AB4067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>Give an example of a situation where you had to overcome a problem. What did you learn from that experience?</w:t>
      </w:r>
      <w:r w:rsidR="00B20C8F">
        <w:rPr>
          <w:rFonts w:ascii="Arial" w:hAnsi="Arial" w:cs="Arial"/>
        </w:rPr>
        <w:t xml:space="preserve"> </w:t>
      </w:r>
    </w:p>
    <w:p w14:paraId="378668F1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3C068072" w14:textId="77777777" w:rsidR="00F77F50" w:rsidRPr="00704B3C" w:rsidRDefault="00F77F50" w:rsidP="00F77F50">
      <w:pPr>
        <w:rPr>
          <w:rFonts w:ascii="Arial" w:hAnsi="Arial" w:cs="Arial"/>
        </w:rPr>
      </w:pPr>
    </w:p>
    <w:p w14:paraId="183116EE" w14:textId="7242BA4B" w:rsidR="00D11B81" w:rsidRPr="00B305E6" w:rsidRDefault="00F77F50" w:rsidP="00B305E6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704B3C">
        <w:rPr>
          <w:rFonts w:ascii="Arial" w:hAnsi="Arial" w:cs="Arial"/>
        </w:rPr>
        <w:t xml:space="preserve">Discuss your experience working with equipment, tools, </w:t>
      </w:r>
      <w:r w:rsidR="00A6597C">
        <w:rPr>
          <w:rFonts w:ascii="Arial" w:hAnsi="Arial" w:cs="Arial"/>
        </w:rPr>
        <w:t xml:space="preserve">or </w:t>
      </w:r>
      <w:r w:rsidRPr="00704B3C">
        <w:rPr>
          <w:rFonts w:ascii="Arial" w:hAnsi="Arial" w:cs="Arial"/>
        </w:rPr>
        <w:t>software. Are you comfortable with the tool requirements of this position?</w:t>
      </w:r>
      <w:r w:rsidR="00B20C8F">
        <w:rPr>
          <w:rFonts w:ascii="Arial" w:hAnsi="Arial" w:cs="Arial"/>
        </w:rPr>
        <w:t xml:space="preserve"> </w:t>
      </w:r>
    </w:p>
    <w:p w14:paraId="4E78A1F2" w14:textId="2EE49D83" w:rsidR="00D11B81" w:rsidRDefault="00D11B81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137B7599" w14:textId="77777777" w:rsidR="00180CD0" w:rsidRDefault="00180CD0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54FF03E2" w14:textId="2E495618" w:rsidR="00F77F50" w:rsidRPr="00704B3C" w:rsidRDefault="00F77F50" w:rsidP="00F77F50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Closing</w:t>
      </w:r>
    </w:p>
    <w:p w14:paraId="0589832C" w14:textId="77777777" w:rsidR="00CC1CD9" w:rsidRPr="00704B3C" w:rsidRDefault="00CC1CD9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45478FE3" w14:textId="6567DEDD" w:rsidR="00F77F50" w:rsidRPr="00704B3C" w:rsidRDefault="00F77F50" w:rsidP="00F77F50">
      <w:pPr>
        <w:jc w:val="center"/>
        <w:rPr>
          <w:rFonts w:ascii="Arial" w:hAnsi="Arial" w:cs="Arial"/>
          <w:u w:val="single"/>
        </w:rPr>
      </w:pPr>
    </w:p>
    <w:p w14:paraId="5CDDB799" w14:textId="51050DF3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Work Schedule:</w:t>
      </w:r>
      <w:r w:rsidRPr="00704B3C">
        <w:rPr>
          <w:rFonts w:ascii="Arial" w:hAnsi="Arial" w:cs="Arial"/>
        </w:rPr>
        <w:t xml:space="preserve"> What is your work availability? Are there any restrictions?</w:t>
      </w:r>
      <w:r w:rsidR="00B20C8F">
        <w:rPr>
          <w:rFonts w:ascii="Arial" w:hAnsi="Arial" w:cs="Arial"/>
        </w:rPr>
        <w:t xml:space="preserve"> </w:t>
      </w:r>
    </w:p>
    <w:p w14:paraId="2CD3C571" w14:textId="77777777" w:rsidR="00946ABB" w:rsidRPr="00704B3C" w:rsidRDefault="00946ABB" w:rsidP="00946ABB">
      <w:pPr>
        <w:pStyle w:val="ListParagraph"/>
        <w:rPr>
          <w:rFonts w:ascii="Arial" w:hAnsi="Arial" w:cs="Arial"/>
          <w:u w:val="single"/>
        </w:rPr>
      </w:pPr>
    </w:p>
    <w:p w14:paraId="3C914C72" w14:textId="77777777" w:rsidR="00F77F50" w:rsidRPr="00704B3C" w:rsidRDefault="00F77F50" w:rsidP="00F77F50">
      <w:pPr>
        <w:pStyle w:val="ListParagraph"/>
        <w:rPr>
          <w:rFonts w:ascii="Arial" w:hAnsi="Arial" w:cs="Arial"/>
          <w:u w:val="single"/>
        </w:rPr>
      </w:pPr>
    </w:p>
    <w:p w14:paraId="48F4653F" w14:textId="235D6554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Salary:</w:t>
      </w:r>
      <w:r w:rsidRPr="00704B3C">
        <w:rPr>
          <w:rFonts w:ascii="Arial" w:hAnsi="Arial" w:cs="Arial"/>
        </w:rPr>
        <w:t xml:space="preserve"> Discuss salary expectations.</w:t>
      </w:r>
      <w:r w:rsidR="00B20C8F">
        <w:rPr>
          <w:rFonts w:ascii="Arial" w:hAnsi="Arial" w:cs="Arial"/>
        </w:rPr>
        <w:t xml:space="preserve"> </w:t>
      </w:r>
    </w:p>
    <w:p w14:paraId="6456694B" w14:textId="77777777" w:rsidR="00946ABB" w:rsidRPr="00704B3C" w:rsidRDefault="00946ABB" w:rsidP="00946ABB">
      <w:pPr>
        <w:pStyle w:val="ListParagraph"/>
        <w:rPr>
          <w:rFonts w:ascii="Arial" w:hAnsi="Arial" w:cs="Arial"/>
          <w:u w:val="single"/>
        </w:rPr>
      </w:pPr>
    </w:p>
    <w:p w14:paraId="6CE9168F" w14:textId="77777777" w:rsidR="00F77F50" w:rsidRPr="00704B3C" w:rsidRDefault="00F77F50" w:rsidP="00F77F50">
      <w:pPr>
        <w:rPr>
          <w:rFonts w:ascii="Arial" w:hAnsi="Arial" w:cs="Arial"/>
          <w:u w:val="single"/>
        </w:rPr>
      </w:pPr>
    </w:p>
    <w:p w14:paraId="1E1B98C1" w14:textId="02CA3B9B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Candidate Questions:</w:t>
      </w:r>
      <w:r w:rsidRPr="00704B3C">
        <w:rPr>
          <w:rFonts w:ascii="Arial" w:hAnsi="Arial" w:cs="Arial"/>
        </w:rPr>
        <w:t xml:space="preserve"> Are there any questions that you have regarding the position or company?</w:t>
      </w:r>
      <w:r w:rsidR="00B20C8F">
        <w:rPr>
          <w:rFonts w:ascii="Arial" w:hAnsi="Arial" w:cs="Arial"/>
        </w:rPr>
        <w:t xml:space="preserve"> </w:t>
      </w:r>
    </w:p>
    <w:p w14:paraId="5F184AAA" w14:textId="3EC2B026" w:rsidR="00303A0C" w:rsidRDefault="00303A0C" w:rsidP="00303A0C">
      <w:pPr>
        <w:rPr>
          <w:rFonts w:ascii="Arial" w:hAnsi="Arial" w:cs="Arial"/>
        </w:rPr>
      </w:pPr>
    </w:p>
    <w:p w14:paraId="24D74194" w14:textId="70FB9924" w:rsidR="00303A0C" w:rsidRDefault="00303A0C" w:rsidP="00303A0C">
      <w:pPr>
        <w:rPr>
          <w:rFonts w:ascii="Arial" w:hAnsi="Arial" w:cs="Arial"/>
        </w:rPr>
      </w:pPr>
    </w:p>
    <w:p w14:paraId="01479E3B" w14:textId="025B1B3E" w:rsidR="007B3E04" w:rsidRDefault="006F57E7" w:rsidP="00303A0C">
      <w:pPr>
        <w:rPr>
          <w:rFonts w:ascii="Arial" w:hAnsi="Arial" w:cs="Arial"/>
        </w:rPr>
      </w:pPr>
      <w:r w:rsidRPr="006F57E7">
        <w:rPr>
          <w:rFonts w:ascii="Arial" w:hAnsi="Arial" w:cs="Arial"/>
          <w:b/>
          <w:bCs/>
        </w:rPr>
        <w:t>Additional Notes:</w:t>
      </w:r>
      <w:r>
        <w:rPr>
          <w:rFonts w:ascii="Arial" w:hAnsi="Arial" w:cs="Arial"/>
        </w:rPr>
        <w:t xml:space="preserve"> </w:t>
      </w:r>
    </w:p>
    <w:p w14:paraId="7C30D6E3" w14:textId="78B0B99A" w:rsidR="00180CD0" w:rsidRDefault="00180CD0" w:rsidP="00303A0C">
      <w:pPr>
        <w:rPr>
          <w:rFonts w:ascii="Arial" w:hAnsi="Arial" w:cs="Arial"/>
        </w:rPr>
      </w:pPr>
    </w:p>
    <w:p w14:paraId="2ECD3285" w14:textId="1117EF9C" w:rsidR="00180CD0" w:rsidRDefault="00180CD0" w:rsidP="00303A0C">
      <w:pPr>
        <w:rPr>
          <w:rFonts w:ascii="Arial" w:hAnsi="Arial" w:cs="Arial"/>
        </w:rPr>
      </w:pPr>
    </w:p>
    <w:p w14:paraId="5E4FFE99" w14:textId="3DE725FF" w:rsidR="00180CD0" w:rsidRDefault="00180CD0" w:rsidP="00303A0C">
      <w:pPr>
        <w:rPr>
          <w:rFonts w:ascii="Arial" w:hAnsi="Arial" w:cs="Arial"/>
        </w:rPr>
      </w:pPr>
    </w:p>
    <w:p w14:paraId="67A98F7C" w14:textId="77777777" w:rsidR="00180CD0" w:rsidRDefault="00180CD0" w:rsidP="00303A0C">
      <w:pPr>
        <w:rPr>
          <w:rFonts w:ascii="Arial" w:hAnsi="Arial" w:cs="Arial"/>
        </w:rPr>
      </w:pPr>
    </w:p>
    <w:p w14:paraId="5946981D" w14:textId="6EF27ECE" w:rsidR="00303A0C" w:rsidRDefault="00303A0C" w:rsidP="00303A0C">
      <w:pPr>
        <w:rPr>
          <w:rFonts w:ascii="Arial" w:hAnsi="Arial" w:cs="Arial"/>
        </w:rPr>
      </w:pPr>
    </w:p>
    <w:p w14:paraId="67F7A137" w14:textId="77777777" w:rsidR="00180CD0" w:rsidRDefault="00180CD0" w:rsidP="00303A0C">
      <w:pPr>
        <w:rPr>
          <w:rFonts w:ascii="Arial" w:hAnsi="Arial" w:cs="Arial"/>
        </w:rPr>
      </w:pPr>
    </w:p>
    <w:p w14:paraId="1B99DFFD" w14:textId="1CEED464" w:rsidR="00303A0C" w:rsidRDefault="007B3E04" w:rsidP="007B3E04">
      <w:pPr>
        <w:jc w:val="center"/>
        <w:rPr>
          <w:rFonts w:ascii="Arial" w:hAnsi="Arial" w:cs="Arial"/>
        </w:rPr>
      </w:pPr>
      <w:r w:rsidRPr="007B3E04">
        <w:rPr>
          <w:rFonts w:ascii="Arial" w:hAnsi="Arial" w:cs="Arial"/>
          <w:noProof/>
        </w:rPr>
        <w:lastRenderedPageBreak/>
        <w:drawing>
          <wp:inline distT="0" distB="0" distL="0" distR="0" wp14:anchorId="771BDED1" wp14:editId="033FF031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6C2A5" w14:textId="4875DDE7" w:rsidR="007B3E04" w:rsidRDefault="007B3E04" w:rsidP="007B3E04">
      <w:pPr>
        <w:jc w:val="center"/>
        <w:rPr>
          <w:rFonts w:ascii="Arial" w:hAnsi="Arial" w:cs="Arial"/>
        </w:rPr>
      </w:pPr>
    </w:p>
    <w:p w14:paraId="5127B6C5" w14:textId="77777777" w:rsidR="007B3E04" w:rsidRPr="00303A0C" w:rsidRDefault="0033629C" w:rsidP="007B3E04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="007B3E04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14:paraId="6CCEB5F7" w14:textId="77777777" w:rsidR="007B3E04" w:rsidRDefault="007B3E04" w:rsidP="007B3E04">
      <w:pPr>
        <w:jc w:val="center"/>
        <w:rPr>
          <w:rFonts w:ascii="Arial" w:hAnsi="Arial" w:cs="Arial"/>
        </w:rPr>
      </w:pPr>
    </w:p>
    <w:sectPr w:rsidR="007B3E04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A5026"/>
    <w:multiLevelType w:val="hybridMultilevel"/>
    <w:tmpl w:val="0C347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3284E"/>
    <w:multiLevelType w:val="hybridMultilevel"/>
    <w:tmpl w:val="F9561E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86CF7"/>
    <w:multiLevelType w:val="hybridMultilevel"/>
    <w:tmpl w:val="FF867A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71222"/>
    <w:multiLevelType w:val="hybridMultilevel"/>
    <w:tmpl w:val="B704C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47"/>
    <w:rsid w:val="000157E2"/>
    <w:rsid w:val="00180CD0"/>
    <w:rsid w:val="00207AA2"/>
    <w:rsid w:val="00303A0C"/>
    <w:rsid w:val="0033629C"/>
    <w:rsid w:val="00676D5A"/>
    <w:rsid w:val="006F57E7"/>
    <w:rsid w:val="00704B3C"/>
    <w:rsid w:val="007B3E04"/>
    <w:rsid w:val="008320BB"/>
    <w:rsid w:val="00887C43"/>
    <w:rsid w:val="00902B74"/>
    <w:rsid w:val="00946ABB"/>
    <w:rsid w:val="00A6597C"/>
    <w:rsid w:val="00A95C8F"/>
    <w:rsid w:val="00AB4067"/>
    <w:rsid w:val="00B07047"/>
    <w:rsid w:val="00B20C8F"/>
    <w:rsid w:val="00B305E6"/>
    <w:rsid w:val="00B861A4"/>
    <w:rsid w:val="00B86270"/>
    <w:rsid w:val="00CC1CD9"/>
    <w:rsid w:val="00D11B81"/>
    <w:rsid w:val="00D516AA"/>
    <w:rsid w:val="00DA6211"/>
    <w:rsid w:val="00E33800"/>
    <w:rsid w:val="00F27931"/>
    <w:rsid w:val="00F77F50"/>
    <w:rsid w:val="00F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014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0704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2B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C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97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97C"/>
    <w:rPr>
      <w:rFonts w:ascii="Times New Roman" w:eastAsiaTheme="minorEastAsia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B3E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llyo.com/solutions/recruiting-automation/schedule-interview/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Sample-Interview-Schedule-with-Questions-Template.dotx</Template>
  <TotalTime>0</TotalTime>
  <Pages>3</Pages>
  <Words>286</Words>
  <Characters>1763</Characters>
  <Application>Microsoft Office Word</Application>
  <DocSecurity>0</DocSecurity>
  <Lines>56</Lines>
  <Paragraphs>39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Nick Prebezac</cp:lastModifiedBy>
  <cp:revision>2</cp:revision>
  <cp:lastPrinted>2019-08-22T17:24:00Z</cp:lastPrinted>
  <dcterms:created xsi:type="dcterms:W3CDTF">2019-09-03T20:21:00Z</dcterms:created>
  <dcterms:modified xsi:type="dcterms:W3CDTF">2019-09-03T20:21:00Z</dcterms:modified>
</cp:coreProperties>
</file>